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72AC" w:rsidRPr="006572AC" w:rsidRDefault="00382E3F" w:rsidP="006572AC">
      <w:pPr>
        <w:pStyle w:val="Exrubric"/>
        <w:rPr>
          <w:rFonts w:ascii="Times NR MT Std" w:hAnsi="Times NR MT Std"/>
        </w:rPr>
      </w:pPr>
      <w:r w:rsidRPr="006572AC">
        <w:rPr>
          <w:rFonts w:ascii="Times NR MT Std" w:hAnsi="Times NR MT Std"/>
        </w:rPr>
        <w:t>1</w:t>
      </w:r>
      <w:r w:rsidRPr="006572AC">
        <w:rPr>
          <w:rFonts w:ascii="Times NR MT Std" w:hAnsi="Times NR MT Std"/>
        </w:rPr>
        <w:tab/>
        <w:t>Choose the correct form of the verb.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1</w:t>
      </w:r>
      <w:r w:rsidRPr="006572AC">
        <w:rPr>
          <w:rFonts w:ascii="Times NR MT Std" w:hAnsi="Times NR MT Std"/>
        </w:rPr>
        <w:tab/>
        <w:t xml:space="preserve">I </w:t>
      </w:r>
      <w:r w:rsidRPr="006572AC">
        <w:rPr>
          <w:rFonts w:ascii="Times NR MT Std" w:hAnsi="Times NR MT Std"/>
          <w:i/>
          <w:u w:val="single"/>
        </w:rPr>
        <w:t>lived</w:t>
      </w:r>
      <w:r w:rsidRPr="006572AC">
        <w:rPr>
          <w:rFonts w:ascii="Times NR MT Std" w:hAnsi="Times NR MT Std"/>
        </w:rPr>
        <w:t xml:space="preserve"> / </w:t>
      </w:r>
      <w:r w:rsidRPr="006572AC">
        <w:rPr>
          <w:rFonts w:ascii="Times NR MT Std" w:hAnsi="Times NR MT Std"/>
          <w:i/>
        </w:rPr>
        <w:t>’ve lived</w:t>
      </w:r>
      <w:r w:rsidRPr="006572AC">
        <w:rPr>
          <w:rFonts w:ascii="Times NR MT Std" w:hAnsi="Times NR MT Std"/>
        </w:rPr>
        <w:t xml:space="preserve"> in Bristol in 1997.</w:t>
      </w:r>
      <w:r w:rsidRPr="006572AC">
        <w:rPr>
          <w:rFonts w:ascii="Times NR MT Std" w:hAnsi="Times NR MT Std"/>
        </w:rPr>
        <w:tab/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2</w:t>
      </w:r>
      <w:r w:rsidRPr="006572AC">
        <w:rPr>
          <w:rFonts w:ascii="Times NR MT Std" w:hAnsi="Times NR MT Std"/>
        </w:rPr>
        <w:tab/>
        <w:t xml:space="preserve">She </w:t>
      </w:r>
      <w:r w:rsidRPr="006572AC">
        <w:rPr>
          <w:rFonts w:ascii="Times NR MT Std" w:hAnsi="Times NR MT Std"/>
          <w:i/>
        </w:rPr>
        <w:t>worked</w:t>
      </w:r>
      <w:r w:rsidRPr="006572AC">
        <w:rPr>
          <w:rFonts w:ascii="Times NR MT Std" w:hAnsi="Times NR MT Std"/>
        </w:rPr>
        <w:t xml:space="preserve"> / </w:t>
      </w:r>
      <w:r w:rsidRPr="006572AC">
        <w:rPr>
          <w:rFonts w:ascii="Times NR MT Std" w:hAnsi="Times NR MT Std"/>
          <w:i/>
        </w:rPr>
        <w:t>’s worked</w:t>
      </w:r>
      <w:r w:rsidRPr="006572AC">
        <w:rPr>
          <w:rFonts w:ascii="Times NR MT Std" w:hAnsi="Times NR MT Std"/>
        </w:rPr>
        <w:t xml:space="preserve"> abroad after she’d finished university.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3</w:t>
      </w:r>
      <w:r w:rsidRPr="006572AC">
        <w:rPr>
          <w:rFonts w:ascii="Times NR MT Std" w:hAnsi="Times NR MT Std"/>
        </w:rPr>
        <w:tab/>
        <w:t xml:space="preserve">She </w:t>
      </w:r>
      <w:r w:rsidRPr="006572AC">
        <w:rPr>
          <w:rFonts w:ascii="Times NR MT Std" w:hAnsi="Times NR MT Std"/>
          <w:i/>
        </w:rPr>
        <w:t>didn’t learn</w:t>
      </w:r>
      <w:r w:rsidRPr="006572AC">
        <w:rPr>
          <w:rFonts w:ascii="Times NR MT Std" w:hAnsi="Times NR MT Std"/>
        </w:rPr>
        <w:t xml:space="preserve"> / </w:t>
      </w:r>
      <w:r w:rsidRPr="006572AC">
        <w:rPr>
          <w:rFonts w:ascii="Times NR MT Std" w:hAnsi="Times NR MT Std"/>
          <w:i/>
        </w:rPr>
        <w:t>hasn’t learned</w:t>
      </w:r>
      <w:r w:rsidRPr="006572AC">
        <w:rPr>
          <w:rFonts w:ascii="Times NR MT Std" w:hAnsi="Times NR MT Std"/>
        </w:rPr>
        <w:t xml:space="preserve"> a foreign language at school.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4</w:t>
      </w:r>
      <w:r w:rsidRPr="006572AC">
        <w:rPr>
          <w:rFonts w:ascii="Times NR MT Std" w:hAnsi="Times NR MT Std"/>
        </w:rPr>
        <w:tab/>
      </w:r>
      <w:r w:rsidRPr="006572AC">
        <w:rPr>
          <w:rFonts w:ascii="Times NR MT Std" w:hAnsi="Times NR MT Std"/>
          <w:i/>
        </w:rPr>
        <w:t>Has he been</w:t>
      </w:r>
      <w:r w:rsidRPr="006572AC">
        <w:rPr>
          <w:rFonts w:ascii="Times NR MT Std" w:hAnsi="Times NR MT Std"/>
        </w:rPr>
        <w:t xml:space="preserve"> / </w:t>
      </w:r>
      <w:r w:rsidRPr="006572AC">
        <w:rPr>
          <w:rFonts w:ascii="Times NR MT Std" w:hAnsi="Times NR MT Std"/>
          <w:i/>
        </w:rPr>
        <w:t>Was he famous</w:t>
      </w:r>
      <w:r w:rsidRPr="006572AC">
        <w:rPr>
          <w:rFonts w:ascii="Times NR MT Std" w:hAnsi="Times NR MT Std"/>
        </w:rPr>
        <w:t xml:space="preserve"> when he was s</w:t>
      </w:r>
      <w:r w:rsidRPr="006572AC">
        <w:rPr>
          <w:rFonts w:ascii="Times NR MT Std" w:hAnsi="Times NR MT Std"/>
        </w:rPr>
        <w:t>till alive?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5</w:t>
      </w:r>
      <w:r w:rsidRPr="006572AC">
        <w:rPr>
          <w:rFonts w:ascii="Times NR MT Std" w:hAnsi="Times NR MT Std"/>
        </w:rPr>
        <w:tab/>
        <w:t xml:space="preserve">We </w:t>
      </w:r>
      <w:r w:rsidRPr="006572AC">
        <w:rPr>
          <w:rFonts w:ascii="Times NR MT Std" w:hAnsi="Times NR MT Std"/>
          <w:i/>
        </w:rPr>
        <w:t>’ve started</w:t>
      </w:r>
      <w:r w:rsidRPr="006572AC">
        <w:rPr>
          <w:rFonts w:ascii="Times NR MT Std" w:hAnsi="Times NR MT Std"/>
        </w:rPr>
        <w:t xml:space="preserve"> / </w:t>
      </w:r>
      <w:r w:rsidRPr="006572AC">
        <w:rPr>
          <w:rFonts w:ascii="Times NR MT Std" w:hAnsi="Times NR MT Std"/>
          <w:i/>
        </w:rPr>
        <w:t>started</w:t>
      </w:r>
      <w:r w:rsidRPr="006572AC">
        <w:rPr>
          <w:rFonts w:ascii="Times NR MT Std" w:hAnsi="Times NR MT Std"/>
        </w:rPr>
        <w:t xml:space="preserve"> playing hours ago.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6</w:t>
      </w:r>
      <w:r w:rsidRPr="006572AC">
        <w:rPr>
          <w:rFonts w:ascii="Times NR MT Std" w:hAnsi="Times NR MT Std"/>
        </w:rPr>
        <w:tab/>
        <w:t xml:space="preserve">My grandmother </w:t>
      </w:r>
      <w:r w:rsidRPr="006572AC">
        <w:rPr>
          <w:rFonts w:ascii="Times NR MT Std" w:hAnsi="Times NR MT Std"/>
          <w:i/>
        </w:rPr>
        <w:t>has retired</w:t>
      </w:r>
      <w:r w:rsidRPr="006572AC">
        <w:rPr>
          <w:rFonts w:ascii="Times NR MT Std" w:hAnsi="Times NR MT Std"/>
        </w:rPr>
        <w:t xml:space="preserve"> / </w:t>
      </w:r>
      <w:r w:rsidRPr="006572AC">
        <w:rPr>
          <w:rFonts w:ascii="Times NR MT Std" w:hAnsi="Times NR MT Std"/>
          <w:i/>
        </w:rPr>
        <w:t>retired</w:t>
      </w:r>
      <w:r w:rsidRPr="006572AC">
        <w:rPr>
          <w:rFonts w:ascii="Times NR MT Std" w:hAnsi="Times NR MT Std"/>
        </w:rPr>
        <w:t xml:space="preserve"> when she was 66.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7</w:t>
      </w:r>
      <w:r w:rsidRPr="006572AC">
        <w:rPr>
          <w:rFonts w:ascii="Times NR MT Std" w:hAnsi="Times NR MT Std"/>
        </w:rPr>
        <w:tab/>
        <w:t xml:space="preserve">Andrea </w:t>
      </w:r>
      <w:r w:rsidRPr="006572AC">
        <w:rPr>
          <w:rFonts w:ascii="Times NR MT Std" w:hAnsi="Times NR MT Std"/>
          <w:i/>
        </w:rPr>
        <w:t>is</w:t>
      </w:r>
      <w:r w:rsidRPr="006572AC">
        <w:rPr>
          <w:rFonts w:ascii="Times NR MT Std" w:hAnsi="Times NR MT Std"/>
        </w:rPr>
        <w:t xml:space="preserve"> / </w:t>
      </w:r>
      <w:r w:rsidRPr="006572AC">
        <w:rPr>
          <w:rFonts w:ascii="Times NR MT Std" w:hAnsi="Times NR MT Std"/>
          <w:i/>
        </w:rPr>
        <w:t>’s been</w:t>
      </w:r>
      <w:r w:rsidRPr="006572AC">
        <w:rPr>
          <w:rFonts w:ascii="Times NR MT Std" w:hAnsi="Times NR MT Std"/>
        </w:rPr>
        <w:t xml:space="preserve"> a teacher for a very long time.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8</w:t>
      </w:r>
      <w:r w:rsidRPr="006572AC">
        <w:rPr>
          <w:rFonts w:ascii="Times NR MT Std" w:hAnsi="Times NR MT Std"/>
        </w:rPr>
        <w:tab/>
      </w:r>
      <w:r w:rsidRPr="006572AC">
        <w:rPr>
          <w:rFonts w:ascii="Times NR MT Std" w:hAnsi="Times NR MT Std"/>
          <w:i/>
        </w:rPr>
        <w:t>Have you seen</w:t>
      </w:r>
      <w:r w:rsidRPr="006572AC">
        <w:rPr>
          <w:rFonts w:ascii="Times NR MT Std" w:hAnsi="Times NR MT Std"/>
        </w:rPr>
        <w:t xml:space="preserve"> / </w:t>
      </w:r>
      <w:r w:rsidRPr="006572AC">
        <w:rPr>
          <w:rFonts w:ascii="Times NR MT Std" w:hAnsi="Times NR MT Std"/>
          <w:i/>
        </w:rPr>
        <w:t>Did you see</w:t>
      </w:r>
      <w:r w:rsidRPr="006572AC">
        <w:rPr>
          <w:rFonts w:ascii="Times NR MT Std" w:hAnsi="Times NR MT Std"/>
        </w:rPr>
        <w:t xml:space="preserve"> the match yesterday?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9</w:t>
      </w:r>
      <w:r w:rsidRPr="006572AC">
        <w:rPr>
          <w:rFonts w:ascii="Times NR MT Std" w:hAnsi="Times NR MT Std"/>
        </w:rPr>
        <w:tab/>
        <w:t xml:space="preserve">Where </w:t>
      </w:r>
      <w:r w:rsidRPr="006572AC">
        <w:rPr>
          <w:rFonts w:ascii="Times NR MT Std" w:hAnsi="Times NR MT Std"/>
          <w:i/>
        </w:rPr>
        <w:t>did you go</w:t>
      </w:r>
      <w:r w:rsidRPr="006572AC">
        <w:rPr>
          <w:rFonts w:ascii="Times NR MT Std" w:hAnsi="Times NR MT Std"/>
        </w:rPr>
        <w:t xml:space="preserve"> / </w:t>
      </w:r>
      <w:r w:rsidRPr="006572AC">
        <w:rPr>
          <w:rFonts w:ascii="Times NR MT Std" w:hAnsi="Times NR MT Std"/>
          <w:i/>
        </w:rPr>
        <w:t>have you gone</w:t>
      </w:r>
      <w:r w:rsidRPr="006572AC">
        <w:rPr>
          <w:rFonts w:ascii="Times NR MT Std" w:hAnsi="Times NR MT Std"/>
        </w:rPr>
        <w:t xml:space="preserve"> on</w:t>
      </w:r>
      <w:r w:rsidRPr="006572AC">
        <w:rPr>
          <w:rFonts w:ascii="Times NR MT Std" w:hAnsi="Times NR MT Std"/>
        </w:rPr>
        <w:t xml:space="preserve"> holiday last year?</w:t>
      </w:r>
    </w:p>
    <w:p w:rsidR="006572AC" w:rsidRPr="006572AC" w:rsidRDefault="00382E3F" w:rsidP="006572AC">
      <w:pPr>
        <w:pStyle w:val="NumList"/>
        <w:tabs>
          <w:tab w:val="left" w:pos="1335"/>
        </w:tabs>
        <w:rPr>
          <w:rFonts w:ascii="Times NR MT Std" w:hAnsi="Times NR MT Std"/>
        </w:rPr>
      </w:pPr>
      <w:r w:rsidRPr="006572AC">
        <w:rPr>
          <w:rFonts w:ascii="Times NR MT Std" w:hAnsi="Times NR MT Std"/>
        </w:rPr>
        <w:t>10</w:t>
      </w:r>
      <w:r w:rsidRPr="006572AC">
        <w:rPr>
          <w:rFonts w:ascii="Times NR MT Std" w:hAnsi="Times NR MT Std"/>
        </w:rPr>
        <w:tab/>
      </w:r>
      <w:r w:rsidRPr="006572AC">
        <w:rPr>
          <w:rFonts w:ascii="Times NR MT Std" w:hAnsi="Times NR MT Std"/>
          <w:i/>
        </w:rPr>
        <w:t>Are you</w:t>
      </w:r>
      <w:r w:rsidRPr="006572AC">
        <w:rPr>
          <w:rFonts w:ascii="Times NR MT Std" w:hAnsi="Times NR MT Std"/>
        </w:rPr>
        <w:t xml:space="preserve"> / </w:t>
      </w:r>
      <w:r w:rsidRPr="006572AC">
        <w:rPr>
          <w:rFonts w:ascii="Times NR MT Std" w:hAnsi="Times NR MT Std"/>
          <w:i/>
        </w:rPr>
        <w:t>Have you</w:t>
      </w:r>
      <w:r w:rsidRPr="006572AC">
        <w:rPr>
          <w:rFonts w:ascii="Times NR MT Std" w:hAnsi="Times NR MT Std"/>
        </w:rPr>
        <w:t xml:space="preserve"> finished your work?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11</w:t>
      </w:r>
      <w:r w:rsidRPr="006572AC">
        <w:rPr>
          <w:rFonts w:ascii="Times NR MT Std" w:hAnsi="Times NR MT Std"/>
        </w:rPr>
        <w:tab/>
        <w:t xml:space="preserve">I </w:t>
      </w:r>
      <w:r w:rsidRPr="006572AC">
        <w:rPr>
          <w:rFonts w:ascii="Times NR MT Std" w:hAnsi="Times NR MT Std"/>
          <w:i/>
        </w:rPr>
        <w:t>lived</w:t>
      </w:r>
      <w:r w:rsidRPr="006572AC">
        <w:rPr>
          <w:rFonts w:ascii="Times NR MT Std" w:hAnsi="Times NR MT Std"/>
        </w:rPr>
        <w:t xml:space="preserve"> / </w:t>
      </w:r>
      <w:r w:rsidRPr="006572AC">
        <w:rPr>
          <w:rFonts w:ascii="Times NR MT Std" w:hAnsi="Times NR MT Std"/>
          <w:i/>
        </w:rPr>
        <w:t>’ve lived</w:t>
      </w:r>
      <w:r w:rsidRPr="006572AC">
        <w:rPr>
          <w:rFonts w:ascii="Times NR MT Std" w:hAnsi="Times NR MT Std"/>
        </w:rPr>
        <w:t xml:space="preserve"> in this flat since I was child.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6572AC" w:rsidRPr="006572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6572AC" w:rsidRPr="006572AC" w:rsidRDefault="00382E3F" w:rsidP="006572AC">
            <w:pPr>
              <w:pStyle w:val="Score"/>
              <w:rPr>
                <w:i/>
              </w:rPr>
            </w:pPr>
            <w:r w:rsidRPr="006572AC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6572AC" w:rsidRPr="006572AC" w:rsidRDefault="00382E3F" w:rsidP="006572AC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6572AC" w:rsidRPr="006572AC" w:rsidRDefault="00382E3F" w:rsidP="006572AC">
            <w:pPr>
              <w:pStyle w:val="Score"/>
            </w:pPr>
            <w:r w:rsidRPr="006572AC">
              <w:rPr>
                <w:rFonts w:ascii="Times NR MT Std" w:hAnsi="Times NR MT Std"/>
              </w:rPr>
              <w:t>10</w:t>
            </w:r>
          </w:p>
        </w:tc>
      </w:tr>
    </w:tbl>
    <w:p w:rsidR="006572AC" w:rsidRPr="006572AC" w:rsidRDefault="00382E3F" w:rsidP="006572AC">
      <w:pPr>
        <w:pStyle w:val="Exrubric"/>
        <w:rPr>
          <w:rFonts w:ascii="Times NR MT Std" w:hAnsi="Times NR MT Std"/>
        </w:rPr>
      </w:pPr>
      <w:r w:rsidRPr="006572AC">
        <w:rPr>
          <w:rFonts w:ascii="Times NR MT Std" w:hAnsi="Times NR MT Std"/>
        </w:rPr>
        <w:t>2</w:t>
      </w:r>
      <w:r w:rsidRPr="006572AC">
        <w:rPr>
          <w:rFonts w:ascii="Times NR MT Std" w:hAnsi="Times NR MT Std"/>
        </w:rPr>
        <w:tab/>
        <w:t>Complete the conversations with the correct form of the verb.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  <w:b/>
        </w:rPr>
        <w:t>Conversation 1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 xml:space="preserve">A (1 be) </w:t>
      </w:r>
      <w:r w:rsidRPr="006572AC">
        <w:rPr>
          <w:rFonts w:ascii="Times NR MT Std" w:hAnsi="Times NR MT Std"/>
          <w:i/>
          <w:u w:val="single"/>
        </w:rPr>
        <w:t>Have</w:t>
      </w:r>
      <w:r w:rsidRPr="006572AC">
        <w:rPr>
          <w:rFonts w:ascii="Times NR MT Std" w:hAnsi="Times NR MT Std"/>
        </w:rPr>
        <w:t xml:space="preserve"> you ever</w:t>
      </w:r>
      <w:r w:rsidRPr="006572AC">
        <w:rPr>
          <w:rFonts w:ascii="Times NR MT Std" w:hAnsi="Times NR MT Std"/>
        </w:rPr>
        <w:t xml:space="preserve"> </w:t>
      </w:r>
      <w:r w:rsidRPr="006572AC">
        <w:rPr>
          <w:rFonts w:ascii="Times NR MT Std" w:hAnsi="Times NR MT Std"/>
          <w:i/>
          <w:u w:val="single"/>
        </w:rPr>
        <w:t>been</w:t>
      </w:r>
      <w:r w:rsidRPr="006572AC">
        <w:rPr>
          <w:rFonts w:ascii="Times NR MT Std" w:hAnsi="Times NR MT Std"/>
        </w:rPr>
        <w:t xml:space="preserve"> in hospital?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B Yes, I have. I (2 break) ________ my arm last year.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A How long (3 stay) ________ in hospital?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B It (4 be) ________ only one night.</w:t>
      </w:r>
      <w:r w:rsidRPr="006572AC">
        <w:rPr>
          <w:rFonts w:ascii="Times NR MT Std" w:hAnsi="Times NR MT Std"/>
        </w:rPr>
        <w:tab/>
      </w:r>
    </w:p>
    <w:p w:rsidR="006572AC" w:rsidRPr="006572AC" w:rsidRDefault="00382E3F" w:rsidP="006572AC">
      <w:pPr>
        <w:pStyle w:val="NumList"/>
        <w:rPr>
          <w:rFonts w:ascii="Times NR MT Std" w:hAnsi="Times NR MT Std"/>
          <w:b/>
        </w:rPr>
      </w:pPr>
      <w:r w:rsidRPr="006572AC">
        <w:rPr>
          <w:rFonts w:ascii="Times NR MT Std" w:hAnsi="Times NR MT Std"/>
          <w:b/>
        </w:rPr>
        <w:t>Conversation 2</w:t>
      </w:r>
      <w:r w:rsidRPr="006572AC">
        <w:rPr>
          <w:rFonts w:ascii="Times NR MT Std" w:hAnsi="Times NR MT Std"/>
          <w:b/>
        </w:rPr>
        <w:tab/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A (5 study) ________ you ________ German when you were at school?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B No, I (6 never / le</w:t>
      </w:r>
      <w:r w:rsidRPr="006572AC">
        <w:rPr>
          <w:rFonts w:ascii="Times NR MT Std" w:hAnsi="Times NR MT Std"/>
        </w:rPr>
        <w:t>arn) ________ German.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A (7 read) ________ you ever ________ any books by German authors?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 xml:space="preserve">B Yes, I really (8 enjoy) ________ </w:t>
      </w:r>
      <w:r w:rsidRPr="006572AC">
        <w:rPr>
          <w:rFonts w:ascii="Times NR MT Std" w:hAnsi="Times NR MT Std"/>
          <w:i/>
        </w:rPr>
        <w:t>The Tin Drum</w:t>
      </w:r>
      <w:r w:rsidRPr="006572AC">
        <w:rPr>
          <w:rFonts w:ascii="Times NR MT Std" w:hAnsi="Times NR MT Std"/>
        </w:rPr>
        <w:t xml:space="preserve"> by Gunter Grass.</w:t>
      </w:r>
    </w:p>
    <w:p w:rsidR="006572AC" w:rsidRPr="006572AC" w:rsidRDefault="00382E3F" w:rsidP="006572AC">
      <w:pPr>
        <w:pStyle w:val="NumList"/>
        <w:rPr>
          <w:rFonts w:ascii="Times NR MT Std" w:hAnsi="Times NR MT Std"/>
          <w:b/>
        </w:rPr>
      </w:pPr>
      <w:r w:rsidRPr="006572AC">
        <w:rPr>
          <w:rFonts w:ascii="Times NR MT Std" w:hAnsi="Times NR MT Std"/>
          <w:b/>
        </w:rPr>
        <w:t>Conversation 3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A</w:t>
      </w:r>
      <w:r w:rsidRPr="006572AC">
        <w:rPr>
          <w:rFonts w:ascii="Times NR MT Std" w:hAnsi="Times NR MT Std"/>
        </w:rPr>
        <w:tab/>
        <w:t>When (9 move) ________ you ________ to London?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B</w:t>
      </w:r>
      <w:r w:rsidRPr="006572AC">
        <w:rPr>
          <w:rFonts w:ascii="Times NR MT Std" w:hAnsi="Times NR MT Std"/>
        </w:rPr>
        <w:tab/>
        <w:t xml:space="preserve">I (10 arrive) ________ in 1999, and </w:t>
      </w:r>
      <w:r w:rsidRPr="006572AC">
        <w:rPr>
          <w:rFonts w:ascii="Times NR MT Std" w:hAnsi="Times NR MT Std"/>
        </w:rPr>
        <w:t>I (11 live) ________ here ever since.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6572AC" w:rsidRPr="006572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6572AC" w:rsidRPr="006572AC" w:rsidRDefault="00382E3F" w:rsidP="006572AC">
            <w:pPr>
              <w:pStyle w:val="Score"/>
              <w:rPr>
                <w:i/>
              </w:rPr>
            </w:pPr>
            <w:r w:rsidRPr="006572AC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6572AC" w:rsidRPr="006572AC" w:rsidRDefault="00382E3F" w:rsidP="006572AC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6572AC" w:rsidRPr="006572AC" w:rsidRDefault="00382E3F" w:rsidP="006572AC">
            <w:pPr>
              <w:pStyle w:val="Score"/>
            </w:pPr>
            <w:r w:rsidRPr="006572AC">
              <w:rPr>
                <w:rFonts w:ascii="Times NR MT Std" w:hAnsi="Times NR MT Std"/>
              </w:rPr>
              <w:t>10</w:t>
            </w:r>
          </w:p>
        </w:tc>
      </w:tr>
    </w:tbl>
    <w:p w:rsidR="006572AC" w:rsidRPr="006572AC" w:rsidRDefault="00382E3F" w:rsidP="006572AC">
      <w:pPr>
        <w:pStyle w:val="Exrubric"/>
        <w:rPr>
          <w:rFonts w:ascii="Times NR MT Std" w:hAnsi="Times NR MT Std"/>
        </w:rPr>
      </w:pPr>
      <w:r w:rsidRPr="006572AC">
        <w:rPr>
          <w:rFonts w:ascii="Times NR MT Std" w:hAnsi="Times NR MT Std"/>
        </w:rPr>
        <w:t>3</w:t>
      </w:r>
      <w:r w:rsidRPr="006572AC">
        <w:rPr>
          <w:rFonts w:ascii="Times NR MT Std" w:hAnsi="Times NR MT Std"/>
        </w:rPr>
        <w:tab/>
        <w:t>Match A and B to make sentences.</w:t>
      </w:r>
    </w:p>
    <w:p w:rsidR="006572AC" w:rsidRPr="006572AC" w:rsidRDefault="00382E3F" w:rsidP="006572AC">
      <w:pPr>
        <w:pStyle w:val="NumList"/>
        <w:rPr>
          <w:rFonts w:ascii="Times NR MT Std" w:hAnsi="Times NR MT Std"/>
          <w:b/>
        </w:rPr>
      </w:pPr>
      <w:r w:rsidRPr="006572AC">
        <w:rPr>
          <w:rFonts w:ascii="Times NR MT Std" w:hAnsi="Times NR MT Std"/>
          <w:b/>
        </w:rPr>
        <w:t>A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1</w:t>
      </w:r>
      <w:r w:rsidRPr="006572AC">
        <w:rPr>
          <w:rFonts w:ascii="Times NR MT Std" w:hAnsi="Times NR MT Std"/>
        </w:rPr>
        <w:tab/>
        <w:t>James was born in Oxford</w:t>
      </w:r>
      <w:r w:rsidRPr="006572AC">
        <w:rPr>
          <w:rFonts w:ascii="Times NR MT Std" w:hAnsi="Times NR MT Std"/>
        </w:rPr>
        <w:tab/>
      </w:r>
      <w:r w:rsidRPr="006572AC">
        <w:rPr>
          <w:rFonts w:ascii="Times NR MT Std" w:hAnsi="Times NR MT Std"/>
          <w:i/>
          <w:u w:val="single"/>
        </w:rPr>
        <w:t>c</w:t>
      </w:r>
      <w:r w:rsidRPr="006572AC">
        <w:rPr>
          <w:rFonts w:ascii="Times NR MT Std" w:hAnsi="Times NR MT Std"/>
        </w:rPr>
        <w:t xml:space="preserve"> 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2</w:t>
      </w:r>
      <w:r w:rsidRPr="006572AC">
        <w:rPr>
          <w:rFonts w:ascii="Times NR MT Std" w:hAnsi="Times NR MT Std"/>
        </w:rPr>
        <w:tab/>
        <w:t>He lived with his parents</w:t>
      </w:r>
      <w:r w:rsidRPr="006572AC">
        <w:rPr>
          <w:rFonts w:ascii="Times NR MT Std" w:hAnsi="Times NR MT Std"/>
        </w:rPr>
        <w:tab/>
        <w:t>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3</w:t>
      </w:r>
      <w:r w:rsidRPr="006572AC">
        <w:rPr>
          <w:rFonts w:ascii="Times NR MT Std" w:hAnsi="Times NR MT Std"/>
        </w:rPr>
        <w:tab/>
        <w:t>He studied in Cambridge</w:t>
      </w:r>
      <w:r w:rsidRPr="006572AC">
        <w:rPr>
          <w:rFonts w:ascii="Times NR MT Std" w:hAnsi="Times NR MT Std"/>
        </w:rPr>
        <w:tab/>
        <w:t>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lastRenderedPageBreak/>
        <w:t>4</w:t>
      </w:r>
      <w:r w:rsidRPr="006572AC">
        <w:rPr>
          <w:rFonts w:ascii="Times NR MT Std" w:hAnsi="Times NR MT Std"/>
        </w:rPr>
        <w:tab/>
        <w:t>While he was studying, he only visited Oxford</w:t>
      </w:r>
      <w:r w:rsidRPr="006572AC">
        <w:rPr>
          <w:rFonts w:ascii="Times NR MT Std" w:hAnsi="Times NR MT Std"/>
        </w:rPr>
        <w:tab/>
        <w:t>_</w:t>
      </w:r>
      <w:r w:rsidRPr="006572AC">
        <w:rPr>
          <w:rFonts w:ascii="Times NR MT Std" w:hAnsi="Times NR MT Std"/>
        </w:rPr>
        <w:t>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5</w:t>
      </w:r>
      <w:r w:rsidRPr="006572AC">
        <w:rPr>
          <w:rFonts w:ascii="Times NR MT Std" w:hAnsi="Times NR MT Std"/>
        </w:rPr>
        <w:tab/>
        <w:t>He met Nicola</w:t>
      </w:r>
      <w:r w:rsidRPr="006572AC">
        <w:rPr>
          <w:rFonts w:ascii="Times NR MT Std" w:hAnsi="Times NR MT Std"/>
        </w:rPr>
        <w:tab/>
        <w:t>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6</w:t>
      </w:r>
      <w:r w:rsidRPr="006572AC">
        <w:rPr>
          <w:rFonts w:ascii="Times NR MT Std" w:hAnsi="Times NR MT Std"/>
        </w:rPr>
        <w:tab/>
        <w:t>They haven’t got married</w:t>
      </w:r>
      <w:r w:rsidRPr="006572AC">
        <w:rPr>
          <w:rFonts w:ascii="Times NR MT Std" w:hAnsi="Times NR MT Std"/>
        </w:rPr>
        <w:tab/>
        <w:t>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</w:p>
    <w:p w:rsidR="006572AC" w:rsidRPr="006572AC" w:rsidRDefault="00382E3F" w:rsidP="006572AC">
      <w:pPr>
        <w:pStyle w:val="NumList"/>
        <w:rPr>
          <w:rFonts w:ascii="Times NR MT Std" w:hAnsi="Times NR MT Std"/>
          <w:b/>
        </w:rPr>
      </w:pPr>
      <w:r w:rsidRPr="006572AC">
        <w:rPr>
          <w:rFonts w:ascii="Times NR MT Std" w:hAnsi="Times NR MT Std"/>
          <w:b/>
        </w:rPr>
        <w:t>B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a</w:t>
      </w:r>
      <w:r w:rsidRPr="006572AC">
        <w:rPr>
          <w:rFonts w:ascii="Times NR MT Std" w:hAnsi="Times NR MT Std"/>
        </w:rPr>
        <w:tab/>
        <w:t>until he left school.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b</w:t>
      </w:r>
      <w:r w:rsidRPr="006572AC">
        <w:rPr>
          <w:rFonts w:ascii="Times NR MT Std" w:hAnsi="Times NR MT Std"/>
        </w:rPr>
        <w:tab/>
        <w:t>yet.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c</w:t>
      </w:r>
      <w:r w:rsidRPr="006572AC">
        <w:rPr>
          <w:rFonts w:ascii="Times NR MT Std" w:hAnsi="Times NR MT Std"/>
        </w:rPr>
        <w:tab/>
        <w:t>twenty-five years ago.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d</w:t>
      </w:r>
      <w:r w:rsidRPr="006572AC">
        <w:rPr>
          <w:rFonts w:ascii="Times NR MT Std" w:hAnsi="Times NR MT Std"/>
        </w:rPr>
        <w:tab/>
        <w:t>for five years.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e</w:t>
      </w:r>
      <w:r w:rsidRPr="006572AC">
        <w:rPr>
          <w:rFonts w:ascii="Times NR MT Std" w:hAnsi="Times NR MT Std"/>
        </w:rPr>
        <w:tab/>
        <w:t>after he finished university.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f</w:t>
      </w:r>
      <w:r w:rsidRPr="006572AC">
        <w:rPr>
          <w:rFonts w:ascii="Times NR MT Std" w:hAnsi="Times NR MT Std"/>
        </w:rPr>
        <w:tab/>
        <w:t>a couple of times a year.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6572AC" w:rsidRPr="006572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6572AC" w:rsidRPr="006572AC" w:rsidRDefault="00382E3F" w:rsidP="006572AC">
            <w:pPr>
              <w:pStyle w:val="Score"/>
              <w:rPr>
                <w:i/>
              </w:rPr>
            </w:pPr>
            <w:r w:rsidRPr="006572AC">
              <w:rPr>
                <w:rFonts w:ascii="Times NR MT Std" w:hAnsi="Times NR MT Std"/>
                <w:i/>
              </w:rPr>
              <w:t>2 points for each correct answer</w:t>
            </w:r>
          </w:p>
        </w:tc>
        <w:tc>
          <w:tcPr>
            <w:tcW w:w="432" w:type="dxa"/>
          </w:tcPr>
          <w:p w:rsidR="006572AC" w:rsidRPr="006572AC" w:rsidRDefault="00382E3F" w:rsidP="006572AC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6572AC" w:rsidRPr="006572AC" w:rsidRDefault="00382E3F" w:rsidP="006572AC">
            <w:pPr>
              <w:pStyle w:val="Score"/>
            </w:pPr>
            <w:r w:rsidRPr="006572AC">
              <w:rPr>
                <w:rFonts w:ascii="Times NR MT Std" w:hAnsi="Times NR MT Std"/>
              </w:rPr>
              <w:t>10</w:t>
            </w:r>
          </w:p>
        </w:tc>
      </w:tr>
    </w:tbl>
    <w:p w:rsidR="006572AC" w:rsidRPr="006572AC" w:rsidRDefault="00382E3F" w:rsidP="006572AC">
      <w:pPr>
        <w:pStyle w:val="Exrubric"/>
        <w:rPr>
          <w:rFonts w:ascii="Times NR MT Std" w:hAnsi="Times NR MT Std"/>
        </w:rPr>
      </w:pPr>
      <w:r w:rsidRPr="006572AC">
        <w:rPr>
          <w:rFonts w:ascii="Times NR MT Std" w:hAnsi="Times NR MT Std"/>
        </w:rPr>
        <w:t>4</w:t>
      </w:r>
      <w:r w:rsidRPr="006572AC">
        <w:rPr>
          <w:rFonts w:ascii="Times NR MT Std" w:hAnsi="Times NR MT Std"/>
        </w:rPr>
        <w:tab/>
        <w:t>Complete the news rep</w:t>
      </w:r>
      <w:r w:rsidRPr="006572AC">
        <w:rPr>
          <w:rFonts w:ascii="Times NR MT Std" w:hAnsi="Times NR MT Std"/>
        </w:rPr>
        <w:t>ort with the Present Perfect active or passive form of the verbs in the box.</w:t>
      </w:r>
    </w:p>
    <w:p w:rsidR="006572AC" w:rsidRPr="006572AC" w:rsidRDefault="00382E3F" w:rsidP="006572AC">
      <w:pPr>
        <w:pStyle w:val="BoxedText"/>
        <w:rPr>
          <w:rFonts w:ascii="Times NR MT Std" w:hAnsi="Times NR MT Std"/>
        </w:rPr>
      </w:pPr>
      <w:r w:rsidRPr="006572AC">
        <w:rPr>
          <w:rFonts w:ascii="Times NR MT Std" w:hAnsi="Times NR MT Std"/>
        </w:rPr>
        <w:t xml:space="preserve">award   decide   </w:t>
      </w:r>
      <w:r w:rsidRPr="006572AC">
        <w:rPr>
          <w:rFonts w:ascii="Times NR MT Std" w:hAnsi="Times NR MT Std"/>
          <w:strike/>
        </w:rPr>
        <w:t>die</w:t>
      </w:r>
      <w:r w:rsidRPr="006572AC">
        <w:rPr>
          <w:rFonts w:ascii="Times NR MT Std" w:hAnsi="Times NR MT Std"/>
        </w:rPr>
        <w:t xml:space="preserve">   surprise   take   win</w:t>
      </w:r>
    </w:p>
    <w:p w:rsidR="006572AC" w:rsidRPr="006572AC" w:rsidRDefault="00382E3F" w:rsidP="006572AC">
      <w:pPr>
        <w:rPr>
          <w:rFonts w:ascii="Times NR MT Std" w:hAnsi="Times NR MT Std"/>
          <w:sz w:val="22"/>
        </w:rPr>
      </w:pPr>
      <w:r w:rsidRPr="006572AC">
        <w:rPr>
          <w:rFonts w:ascii="Times NR MT Std" w:hAnsi="Times NR MT Std"/>
          <w:sz w:val="22"/>
        </w:rPr>
        <w:t xml:space="preserve">And here’s this evening news … Zippy, the world’s first cloned kangaroo (1) </w:t>
      </w:r>
      <w:r w:rsidRPr="006572AC">
        <w:rPr>
          <w:rFonts w:ascii="Times NR MT Std" w:hAnsi="Times NR MT Std"/>
          <w:i/>
          <w:sz w:val="22"/>
          <w:u w:val="single"/>
        </w:rPr>
        <w:t>has died</w:t>
      </w:r>
      <w:r w:rsidRPr="006572AC">
        <w:rPr>
          <w:rFonts w:ascii="Times NR MT Std" w:hAnsi="Times NR MT Std"/>
          <w:sz w:val="22"/>
        </w:rPr>
        <w:t xml:space="preserve"> in Baltimore Zoo. His body (2) </w:t>
      </w:r>
      <w:r w:rsidRPr="006572AC">
        <w:rPr>
          <w:rFonts w:ascii="Times NR MT Std" w:hAnsi="Times NR MT Std"/>
        </w:rPr>
        <w:t xml:space="preserve">________ </w:t>
      </w:r>
      <w:r w:rsidRPr="006572AC">
        <w:rPr>
          <w:rFonts w:ascii="Times NR MT Std" w:hAnsi="Times NR MT Std"/>
          <w:sz w:val="22"/>
        </w:rPr>
        <w:t>to Boston</w:t>
      </w:r>
      <w:r w:rsidRPr="006572AC">
        <w:rPr>
          <w:rFonts w:ascii="Times NR MT Std" w:hAnsi="Times NR MT Std"/>
          <w:sz w:val="22"/>
        </w:rPr>
        <w:t xml:space="preserve"> Animal Hospital for examinations … The Oscar for Best Film (3) </w:t>
      </w:r>
      <w:r w:rsidRPr="006572AC">
        <w:rPr>
          <w:rFonts w:ascii="Times NR MT Std" w:hAnsi="Times NR MT Std"/>
        </w:rPr>
        <w:t xml:space="preserve">________ </w:t>
      </w:r>
      <w:r w:rsidRPr="006572AC">
        <w:rPr>
          <w:rFonts w:ascii="Times NR MT Std" w:hAnsi="Times NR MT Std"/>
          <w:sz w:val="22"/>
        </w:rPr>
        <w:t xml:space="preserve">to action movie </w:t>
      </w:r>
      <w:r w:rsidRPr="006572AC">
        <w:rPr>
          <w:rFonts w:ascii="Times NR MT Std" w:hAnsi="Times NR MT Std"/>
          <w:i/>
          <w:sz w:val="22"/>
        </w:rPr>
        <w:t xml:space="preserve">Spiders On A Bus </w:t>
      </w:r>
      <w:r w:rsidRPr="006572AC">
        <w:rPr>
          <w:rFonts w:ascii="Times NR MT Std" w:hAnsi="Times NR MT Std"/>
          <w:sz w:val="22"/>
        </w:rPr>
        <w:t xml:space="preserve">– a decision which (4) </w:t>
      </w:r>
      <w:r w:rsidRPr="006572AC">
        <w:rPr>
          <w:rFonts w:ascii="Times NR MT Std" w:hAnsi="Times NR MT Std"/>
        </w:rPr>
        <w:t xml:space="preserve">________ </w:t>
      </w:r>
      <w:r w:rsidRPr="006572AC">
        <w:rPr>
          <w:rFonts w:ascii="Times NR MT Std" w:hAnsi="Times NR MT Std"/>
          <w:sz w:val="22"/>
        </w:rPr>
        <w:t xml:space="preserve">many film lovers … Bus drivers (5) </w:t>
      </w:r>
      <w:r w:rsidRPr="006572AC">
        <w:rPr>
          <w:rFonts w:ascii="Times NR MT Std" w:hAnsi="Times NR MT Std"/>
        </w:rPr>
        <w:t xml:space="preserve">________ </w:t>
      </w:r>
      <w:r w:rsidRPr="006572AC">
        <w:rPr>
          <w:rFonts w:ascii="Times NR MT Std" w:hAnsi="Times NR MT Std"/>
          <w:sz w:val="22"/>
        </w:rPr>
        <w:t>to continue their strike, protesting against high petrol prices … The foot</w:t>
      </w:r>
      <w:r w:rsidRPr="006572AC">
        <w:rPr>
          <w:rFonts w:ascii="Times NR MT Std" w:hAnsi="Times NR MT Std"/>
          <w:sz w:val="22"/>
        </w:rPr>
        <w:t xml:space="preserve">ball Champions Cup (6) </w:t>
      </w:r>
      <w:r w:rsidRPr="006572AC">
        <w:rPr>
          <w:rFonts w:ascii="Times NR MT Std" w:hAnsi="Times NR MT Std"/>
        </w:rPr>
        <w:t xml:space="preserve">________ </w:t>
      </w:r>
      <w:r w:rsidRPr="006572AC">
        <w:rPr>
          <w:rFonts w:ascii="Times NR MT Std" w:hAnsi="Times NR MT Std"/>
          <w:sz w:val="22"/>
        </w:rPr>
        <w:t>by Juventus after their crushing 9–1 defeat of Manchester United in last night’s clash …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6572AC" w:rsidRPr="006572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6572AC" w:rsidRPr="006572AC" w:rsidRDefault="00382E3F" w:rsidP="006572AC">
            <w:pPr>
              <w:pStyle w:val="Score"/>
              <w:rPr>
                <w:i/>
              </w:rPr>
            </w:pPr>
            <w:r w:rsidRPr="006572AC">
              <w:rPr>
                <w:rFonts w:ascii="Times NR MT Std" w:hAnsi="Times NR MT Std"/>
                <w:i/>
              </w:rPr>
              <w:t>2 points for each correct answer</w:t>
            </w:r>
          </w:p>
        </w:tc>
        <w:tc>
          <w:tcPr>
            <w:tcW w:w="432" w:type="dxa"/>
          </w:tcPr>
          <w:p w:rsidR="006572AC" w:rsidRPr="006572AC" w:rsidRDefault="00382E3F" w:rsidP="006572AC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6572AC" w:rsidRPr="006572AC" w:rsidRDefault="00382E3F" w:rsidP="006572AC">
            <w:pPr>
              <w:pStyle w:val="Score"/>
            </w:pPr>
            <w:r w:rsidRPr="006572AC">
              <w:rPr>
                <w:rFonts w:ascii="Times NR MT Std" w:hAnsi="Times NR MT Std"/>
              </w:rPr>
              <w:t>10</w:t>
            </w:r>
          </w:p>
        </w:tc>
      </w:tr>
    </w:tbl>
    <w:p w:rsidR="006572AC" w:rsidRPr="006572AC" w:rsidRDefault="00382E3F" w:rsidP="006572AC">
      <w:pPr>
        <w:pStyle w:val="Exrubric"/>
        <w:rPr>
          <w:rFonts w:ascii="Times NR MT Std" w:hAnsi="Times NR MT Std"/>
        </w:rPr>
      </w:pPr>
      <w:r w:rsidRPr="006572AC">
        <w:rPr>
          <w:rFonts w:ascii="Times NR MT Std" w:hAnsi="Times NR MT Std"/>
        </w:rPr>
        <w:t>5</w:t>
      </w:r>
      <w:r w:rsidRPr="006572AC">
        <w:rPr>
          <w:rFonts w:ascii="Times NR MT Std" w:hAnsi="Times NR MT Std"/>
        </w:rPr>
        <w:tab/>
        <w:t>Complete the sentences with the correct Present Perfect form of the verb.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1</w:t>
      </w:r>
      <w:r w:rsidRPr="006572AC">
        <w:rPr>
          <w:rFonts w:ascii="Times NR MT Std" w:hAnsi="Times NR MT Std"/>
        </w:rPr>
        <w:tab/>
        <w:t>More than 5 millio</w:t>
      </w:r>
      <w:r w:rsidRPr="006572AC">
        <w:rPr>
          <w:rFonts w:ascii="Times NR MT Std" w:hAnsi="Times NR MT Std"/>
        </w:rPr>
        <w:t xml:space="preserve">n copies of the book (sell) </w:t>
      </w:r>
      <w:r w:rsidRPr="006572AC">
        <w:rPr>
          <w:rFonts w:ascii="Times NR MT Std" w:hAnsi="Times NR MT Std"/>
          <w:i/>
          <w:u w:val="single"/>
        </w:rPr>
        <w:t>have been sold</w:t>
      </w:r>
      <w:r w:rsidRPr="006572AC">
        <w:rPr>
          <w:rFonts w:ascii="Times NR MT Std" w:hAnsi="Times NR MT Std"/>
        </w:rPr>
        <w:t>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2</w:t>
      </w:r>
      <w:r w:rsidRPr="006572AC">
        <w:rPr>
          <w:rFonts w:ascii="Times NR MT Std" w:hAnsi="Times NR MT Std"/>
        </w:rPr>
        <w:tab/>
        <w:t>Shakespeare’s plays (adapt) ________ for film many times.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3</w:t>
      </w:r>
      <w:r w:rsidRPr="006572AC">
        <w:rPr>
          <w:rFonts w:ascii="Times NR MT Std" w:hAnsi="Times NR MT Std"/>
        </w:rPr>
        <w:tab/>
        <w:t>Jack Nicholson (win) ________ three Oscars so far.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4</w:t>
      </w:r>
      <w:r w:rsidRPr="006572AC">
        <w:rPr>
          <w:rFonts w:ascii="Times NR MT Std" w:hAnsi="Times NR MT Std"/>
        </w:rPr>
        <w:tab/>
        <w:t>Suzuki Swift cars (make) ________ in Hungary since the 1992.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5</w:t>
      </w:r>
      <w:r w:rsidRPr="006572AC">
        <w:rPr>
          <w:rFonts w:ascii="Times NR MT Std" w:hAnsi="Times NR MT Std"/>
        </w:rPr>
        <w:tab/>
        <w:t>(be) ________ you ever ________ to</w:t>
      </w:r>
      <w:r w:rsidRPr="006572AC">
        <w:rPr>
          <w:rFonts w:ascii="Times NR MT Std" w:hAnsi="Times NR MT Std"/>
        </w:rPr>
        <w:t xml:space="preserve"> the United States?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6</w:t>
      </w:r>
      <w:r w:rsidRPr="006572AC">
        <w:rPr>
          <w:rFonts w:ascii="Times NR MT Std" w:hAnsi="Times NR MT Std"/>
        </w:rPr>
        <w:tab/>
        <w:t>Modern football (play) ________ for more than a hundred years.</w:t>
      </w:r>
    </w:p>
    <w:p w:rsidR="006572AC" w:rsidRPr="006572AC" w:rsidRDefault="00382E3F" w:rsidP="006572AC">
      <w:pPr>
        <w:pStyle w:val="NumList"/>
        <w:tabs>
          <w:tab w:val="left" w:pos="960"/>
        </w:tabs>
        <w:rPr>
          <w:rFonts w:ascii="Times NR MT Std" w:hAnsi="Times NR MT Std"/>
        </w:rPr>
      </w:pPr>
      <w:r w:rsidRPr="006572AC">
        <w:rPr>
          <w:rFonts w:ascii="Times NR MT Std" w:hAnsi="Times NR MT Std"/>
        </w:rPr>
        <w:t>7</w:t>
      </w:r>
      <w:r w:rsidRPr="006572AC">
        <w:rPr>
          <w:rFonts w:ascii="Times NR MT Std" w:hAnsi="Times NR MT Std"/>
        </w:rPr>
        <w:tab/>
        <w:t>How long (do) ________ you ________ this test?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8</w:t>
      </w:r>
      <w:r w:rsidRPr="006572AC">
        <w:rPr>
          <w:rFonts w:ascii="Times NR MT Std" w:hAnsi="Times NR MT Std"/>
        </w:rPr>
        <w:tab/>
        <w:t>Over 40 mm of rain (fall) ________ since this morning.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9</w:t>
      </w:r>
      <w:r w:rsidRPr="006572AC">
        <w:rPr>
          <w:rFonts w:ascii="Times NR MT Std" w:hAnsi="Times NR MT Std"/>
        </w:rPr>
        <w:tab/>
        <w:t>I (not be) ________ on holiday this year yet.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10</w:t>
      </w:r>
      <w:r w:rsidRPr="006572AC">
        <w:rPr>
          <w:rFonts w:ascii="Times NR MT Std" w:hAnsi="Times NR MT Std"/>
        </w:rPr>
        <w:tab/>
        <w:t>She (see) ____</w:t>
      </w:r>
      <w:r w:rsidRPr="006572AC">
        <w:rPr>
          <w:rFonts w:ascii="Times NR MT Std" w:hAnsi="Times NR MT Std"/>
        </w:rPr>
        <w:t>____ never ________ a meteor.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lastRenderedPageBreak/>
        <w:t>11</w:t>
      </w:r>
      <w:r w:rsidRPr="006572AC">
        <w:rPr>
          <w:rFonts w:ascii="Times NR MT Std" w:hAnsi="Times NR MT Std"/>
        </w:rPr>
        <w:tab/>
        <w:t>How many times (be) ________ Elizabeth Taylor ________ married?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6572AC" w:rsidRPr="006572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6572AC" w:rsidRPr="006572AC" w:rsidRDefault="00382E3F" w:rsidP="006572AC">
            <w:pPr>
              <w:pStyle w:val="Score"/>
              <w:rPr>
                <w:i/>
              </w:rPr>
            </w:pPr>
            <w:r w:rsidRPr="006572AC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6572AC" w:rsidRPr="006572AC" w:rsidRDefault="00382E3F" w:rsidP="006572AC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6572AC" w:rsidRPr="006572AC" w:rsidRDefault="00382E3F" w:rsidP="006572AC">
            <w:pPr>
              <w:pStyle w:val="Score"/>
            </w:pPr>
            <w:r w:rsidRPr="006572AC">
              <w:rPr>
                <w:rFonts w:ascii="Times NR MT Std" w:hAnsi="Times NR MT Std"/>
              </w:rPr>
              <w:t>10</w:t>
            </w:r>
          </w:p>
        </w:tc>
      </w:tr>
    </w:tbl>
    <w:p w:rsidR="006572AC" w:rsidRPr="006572AC" w:rsidRDefault="00382E3F" w:rsidP="006572AC">
      <w:pPr>
        <w:pStyle w:val="Exrubric"/>
        <w:rPr>
          <w:rFonts w:ascii="Times NR MT Std" w:hAnsi="Times NR MT Std"/>
        </w:rPr>
      </w:pPr>
      <w:r w:rsidRPr="006572AC">
        <w:rPr>
          <w:rFonts w:ascii="Times NR MT Std" w:hAnsi="Times NR MT Std"/>
        </w:rPr>
        <w:t>6</w:t>
      </w:r>
      <w:r w:rsidRPr="006572AC">
        <w:rPr>
          <w:rFonts w:ascii="Times NR MT Std" w:hAnsi="Times NR MT Std"/>
        </w:rPr>
        <w:tab/>
        <w:t>Complete the interview with the missing words.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A</w:t>
      </w:r>
      <w:r w:rsidRPr="006572AC">
        <w:rPr>
          <w:rFonts w:ascii="Times NR MT Std" w:hAnsi="Times NR MT Std"/>
        </w:rPr>
        <w:tab/>
        <w:t xml:space="preserve">What (1) </w:t>
      </w:r>
      <w:r w:rsidRPr="006572AC">
        <w:rPr>
          <w:rFonts w:ascii="Times NR MT Std" w:hAnsi="Times NR MT Std"/>
          <w:i/>
          <w:u w:val="single"/>
        </w:rPr>
        <w:t>do you do</w:t>
      </w:r>
      <w:r w:rsidRPr="006572AC">
        <w:rPr>
          <w:rFonts w:ascii="Times NR MT Std" w:hAnsi="Times NR MT Std"/>
        </w:rPr>
        <w:t xml:space="preserve"> for a living, Laura?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B</w:t>
      </w:r>
      <w:r w:rsidRPr="006572AC">
        <w:rPr>
          <w:rFonts w:ascii="Times NR MT Std" w:hAnsi="Times NR MT Std"/>
        </w:rPr>
        <w:tab/>
        <w:t>I (2) ________ for a technol</w:t>
      </w:r>
      <w:r w:rsidRPr="006572AC">
        <w:rPr>
          <w:rFonts w:ascii="Times NR MT Std" w:hAnsi="Times NR MT Std"/>
        </w:rPr>
        <w:t>ogy company.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A</w:t>
      </w:r>
      <w:r w:rsidRPr="006572AC">
        <w:rPr>
          <w:rFonts w:ascii="Times NR MT Std" w:hAnsi="Times NR MT Std"/>
        </w:rPr>
        <w:tab/>
        <w:t>How long (3) ________ for them?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B</w:t>
      </w:r>
      <w:r w:rsidRPr="006572AC">
        <w:rPr>
          <w:rFonts w:ascii="Times NR MT Std" w:hAnsi="Times NR MT Std"/>
        </w:rPr>
        <w:tab/>
        <w:t>I (4) ________ working here about six months ago.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A</w:t>
      </w:r>
      <w:r w:rsidRPr="006572AC">
        <w:rPr>
          <w:rFonts w:ascii="Times NR MT Std" w:hAnsi="Times NR MT Std"/>
        </w:rPr>
        <w:tab/>
        <w:t>What (5) ________ do before that?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B</w:t>
      </w:r>
      <w:r w:rsidRPr="006572AC">
        <w:rPr>
          <w:rFonts w:ascii="Times NR MT Std" w:hAnsi="Times NR MT Std"/>
        </w:rPr>
        <w:tab/>
        <w:t>I (6) ________ Information Technology at university. I (7) ________ a student in Los Angeles.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A</w:t>
      </w:r>
      <w:r w:rsidRPr="006572AC">
        <w:rPr>
          <w:rFonts w:ascii="Times NR MT Std" w:hAnsi="Times NR MT Std"/>
        </w:rPr>
        <w:tab/>
        <w:t xml:space="preserve">How (8) ________ lived </w:t>
      </w:r>
      <w:r w:rsidRPr="006572AC">
        <w:rPr>
          <w:rFonts w:ascii="Times NR MT Std" w:hAnsi="Times NR MT Std"/>
        </w:rPr>
        <w:t>here in New York?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B</w:t>
      </w:r>
      <w:r w:rsidRPr="006572AC">
        <w:rPr>
          <w:rFonts w:ascii="Times NR MT Std" w:hAnsi="Times NR MT Std"/>
        </w:rPr>
        <w:tab/>
        <w:t>Since I left university.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A</w:t>
      </w:r>
      <w:r w:rsidRPr="006572AC">
        <w:rPr>
          <w:rFonts w:ascii="Times NR MT Std" w:hAnsi="Times NR MT Std"/>
        </w:rPr>
        <w:tab/>
        <w:t>(9) ________ you ever ________ in another country before?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B</w:t>
      </w:r>
      <w:r w:rsidRPr="006572AC">
        <w:rPr>
          <w:rFonts w:ascii="Times NR MT Std" w:hAnsi="Times NR MT Std"/>
        </w:rPr>
        <w:tab/>
        <w:t>Yes, I (10) ________ . I (11) ________ in France as a child.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6572AC" w:rsidRPr="006572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6572AC" w:rsidRPr="006572AC" w:rsidRDefault="00382E3F" w:rsidP="006572AC">
            <w:pPr>
              <w:pStyle w:val="Score"/>
              <w:rPr>
                <w:i/>
              </w:rPr>
            </w:pPr>
            <w:r w:rsidRPr="006572AC">
              <w:rPr>
                <w:rFonts w:ascii="Times NR MT Std" w:hAnsi="Times NR MT Std"/>
                <w:i/>
              </w:rPr>
              <w:t>2 points for each correct answer</w:t>
            </w:r>
          </w:p>
        </w:tc>
        <w:tc>
          <w:tcPr>
            <w:tcW w:w="432" w:type="dxa"/>
          </w:tcPr>
          <w:p w:rsidR="006572AC" w:rsidRPr="006572AC" w:rsidRDefault="00382E3F" w:rsidP="006572AC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6572AC" w:rsidRPr="006572AC" w:rsidRDefault="00382E3F" w:rsidP="006572AC">
            <w:pPr>
              <w:pStyle w:val="Score"/>
            </w:pPr>
            <w:r w:rsidRPr="006572AC">
              <w:rPr>
                <w:rFonts w:ascii="Times NR MT Std" w:hAnsi="Times NR MT Std"/>
              </w:rPr>
              <w:t>20</w:t>
            </w:r>
          </w:p>
        </w:tc>
      </w:tr>
    </w:tbl>
    <w:p w:rsidR="006572AC" w:rsidRPr="006572AC" w:rsidRDefault="00382E3F" w:rsidP="006572AC">
      <w:pPr>
        <w:pStyle w:val="Exrubric"/>
        <w:rPr>
          <w:rFonts w:ascii="Times NR MT Std" w:hAnsi="Times NR MT Std"/>
        </w:rPr>
      </w:pPr>
      <w:r w:rsidRPr="006572AC">
        <w:rPr>
          <w:rFonts w:ascii="Times NR MT Std" w:hAnsi="Times NR MT Std"/>
        </w:rPr>
        <w:t>7</w:t>
      </w:r>
      <w:r w:rsidRPr="006572AC">
        <w:rPr>
          <w:rFonts w:ascii="Times NR MT Std" w:hAnsi="Times NR MT Std"/>
        </w:rPr>
        <w:tab/>
        <w:t>Write sentences with the words.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1</w:t>
      </w:r>
      <w:r w:rsidRPr="006572AC">
        <w:rPr>
          <w:rFonts w:ascii="Times NR MT Std" w:hAnsi="Times NR MT Std"/>
        </w:rPr>
        <w:tab/>
        <w:t>Anita / not v</w:t>
      </w:r>
      <w:r w:rsidRPr="006572AC">
        <w:rPr>
          <w:rFonts w:ascii="Times NR MT Std" w:hAnsi="Times NR MT Std"/>
        </w:rPr>
        <w:t>ery keen / vanilla ice-cream</w:t>
      </w:r>
    </w:p>
    <w:p w:rsidR="006572AC" w:rsidRPr="006572AC" w:rsidRDefault="00382E3F" w:rsidP="006572AC">
      <w:pPr>
        <w:pStyle w:val="NumList"/>
        <w:rPr>
          <w:rFonts w:ascii="Times NR MT Std" w:hAnsi="Times NR MT Std"/>
          <w:i/>
          <w:u w:val="single"/>
        </w:rPr>
      </w:pPr>
      <w:r w:rsidRPr="006572AC">
        <w:rPr>
          <w:rFonts w:ascii="Times NR MT Std" w:hAnsi="Times NR MT Std"/>
        </w:rPr>
        <w:tab/>
      </w:r>
      <w:r w:rsidRPr="006572AC">
        <w:rPr>
          <w:rFonts w:ascii="Times NR MT Std" w:hAnsi="Times NR MT Std"/>
          <w:i/>
          <w:u w:val="single"/>
        </w:rPr>
        <w:t>Anita’s not very keen on vanilla ice-cream.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2</w:t>
      </w:r>
      <w:r w:rsidRPr="006572AC">
        <w:rPr>
          <w:rFonts w:ascii="Times NR MT Std" w:hAnsi="Times NR MT Std"/>
        </w:rPr>
        <w:tab/>
        <w:t>we / totally crazy / basketball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3</w:t>
      </w:r>
      <w:r w:rsidRPr="006572AC">
        <w:rPr>
          <w:rFonts w:ascii="Times NR MT Std" w:hAnsi="Times NR MT Std"/>
        </w:rPr>
        <w:tab/>
        <w:t>our maths teacher / absolutely adore / tests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4</w:t>
      </w:r>
      <w:r w:rsidRPr="006572AC">
        <w:rPr>
          <w:rFonts w:ascii="Times NR MT Std" w:hAnsi="Times NR MT Std"/>
        </w:rPr>
        <w:tab/>
        <w:t>I / very fond / my grandma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5</w:t>
      </w:r>
      <w:r w:rsidRPr="006572AC">
        <w:rPr>
          <w:rFonts w:ascii="Times NR MT Std" w:hAnsi="Times NR MT Std"/>
        </w:rPr>
        <w:tab/>
        <w:t>Bruno / not stand / stupid people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6</w:t>
      </w:r>
      <w:r w:rsidRPr="006572AC">
        <w:rPr>
          <w:rFonts w:ascii="Times NR MT Std" w:hAnsi="Times NR MT Std"/>
        </w:rPr>
        <w:tab/>
        <w:t>he / loathe / do / the ironing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7</w:t>
      </w:r>
      <w:r w:rsidRPr="006572AC">
        <w:rPr>
          <w:rFonts w:ascii="Times NR MT Std" w:hAnsi="Times NR MT Std"/>
        </w:rPr>
        <w:tab/>
        <w:t>Dan / not bear / reality shows / TV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8</w:t>
      </w:r>
      <w:r w:rsidRPr="006572AC">
        <w:rPr>
          <w:rFonts w:ascii="Times NR MT Std" w:hAnsi="Times NR MT Std"/>
        </w:rPr>
        <w:tab/>
        <w:t>I /</w:t>
      </w:r>
      <w:r w:rsidRPr="006572AC">
        <w:rPr>
          <w:rFonts w:ascii="Times NR MT Std" w:hAnsi="Times NR MT Std"/>
        </w:rPr>
        <w:t xml:space="preserve"> not mind / do / shopping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9</w:t>
      </w:r>
      <w:r w:rsidRPr="006572AC">
        <w:rPr>
          <w:rFonts w:ascii="Times NR MT Std" w:hAnsi="Times NR MT Std"/>
        </w:rPr>
        <w:tab/>
        <w:t>Sue and I / quite enjoy / play / golf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10</w:t>
      </w:r>
      <w:r w:rsidRPr="006572AC">
        <w:rPr>
          <w:rFonts w:ascii="Times NR MT Std" w:hAnsi="Times NR MT Std"/>
        </w:rPr>
        <w:tab/>
        <w:t>people from hot countries / not always appreciate / sunshine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11</w:t>
      </w:r>
      <w:r w:rsidRPr="006572AC">
        <w:rPr>
          <w:rFonts w:ascii="Times NR MT Std" w:hAnsi="Times NR MT Std"/>
        </w:rPr>
        <w:tab/>
        <w:t xml:space="preserve">Karen / really </w:t>
      </w:r>
      <w:r w:rsidRPr="006572AC">
        <w:rPr>
          <w:rFonts w:ascii="Times NR MT Std" w:hAnsi="Times NR MT Std"/>
        </w:rPr>
        <w:t>keen / extreme sports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6572AC" w:rsidRPr="006572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6572AC" w:rsidRPr="006572AC" w:rsidRDefault="00382E3F" w:rsidP="006572AC">
            <w:pPr>
              <w:pStyle w:val="Score"/>
              <w:rPr>
                <w:i/>
              </w:rPr>
            </w:pPr>
            <w:r w:rsidRPr="006572AC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6572AC" w:rsidRPr="006572AC" w:rsidRDefault="00382E3F" w:rsidP="006572AC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6572AC" w:rsidRPr="006572AC" w:rsidRDefault="00382E3F" w:rsidP="006572AC">
            <w:pPr>
              <w:pStyle w:val="Score"/>
            </w:pPr>
            <w:r w:rsidRPr="006572AC">
              <w:rPr>
                <w:rFonts w:ascii="Times NR MT Std" w:hAnsi="Times NR MT Std"/>
              </w:rPr>
              <w:t>10</w:t>
            </w:r>
          </w:p>
        </w:tc>
      </w:tr>
    </w:tbl>
    <w:p w:rsidR="006572AC" w:rsidRPr="006572AC" w:rsidRDefault="00382E3F" w:rsidP="006572AC">
      <w:pPr>
        <w:pStyle w:val="Exrubric"/>
        <w:rPr>
          <w:rFonts w:ascii="Times NR MT Std" w:hAnsi="Times NR MT Std"/>
        </w:rPr>
      </w:pPr>
      <w:r w:rsidRPr="006572AC">
        <w:rPr>
          <w:rFonts w:ascii="Times NR MT Std" w:hAnsi="Times NR MT Std"/>
        </w:rPr>
        <w:t>8</w:t>
      </w:r>
      <w:r w:rsidRPr="006572AC">
        <w:rPr>
          <w:rFonts w:ascii="Times NR MT Std" w:hAnsi="Times NR MT Std"/>
        </w:rPr>
        <w:tab/>
        <w:t>Cross out the inappropriate response.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1</w:t>
      </w:r>
      <w:r w:rsidRPr="006572AC">
        <w:rPr>
          <w:rFonts w:ascii="Times NR MT Std" w:hAnsi="Times NR MT Std"/>
        </w:rPr>
        <w:tab/>
        <w:t>My grandfather has been taken to hospital.</w:t>
      </w:r>
      <w:r w:rsidRPr="006572AC">
        <w:rPr>
          <w:rFonts w:ascii="Times NR MT Std" w:hAnsi="Times NR MT Std"/>
        </w:rPr>
        <w:tab/>
      </w:r>
      <w:r w:rsidRPr="006572AC">
        <w:br/>
      </w:r>
      <w:r w:rsidRPr="006572AC">
        <w:rPr>
          <w:rFonts w:ascii="Times NR MT Std" w:hAnsi="Times NR MT Std"/>
          <w:strike/>
        </w:rPr>
        <w:t>That’s a shame</w:t>
      </w:r>
      <w:r w:rsidRPr="006572AC">
        <w:rPr>
          <w:rFonts w:ascii="Times NR MT Std" w:hAnsi="Times NR MT Std"/>
        </w:rPr>
        <w:t>. / How awful.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2</w:t>
      </w:r>
      <w:r w:rsidRPr="006572AC">
        <w:rPr>
          <w:rFonts w:ascii="Times NR MT Std" w:hAnsi="Times NR MT Std"/>
        </w:rPr>
        <w:tab/>
        <w:t xml:space="preserve">He says he wants a family while he’s still </w:t>
      </w:r>
      <w:r w:rsidRPr="006572AC">
        <w:rPr>
          <w:rFonts w:ascii="Times NR MT Std" w:hAnsi="Times NR MT Std"/>
        </w:rPr>
        <w:t>young.</w:t>
      </w:r>
      <w:r w:rsidRPr="006572AC">
        <w:rPr>
          <w:rFonts w:ascii="Times NR MT Std" w:hAnsi="Times NR MT Std"/>
        </w:rPr>
        <w:tab/>
      </w:r>
      <w:r w:rsidRPr="006572AC">
        <w:br/>
      </w:r>
      <w:r w:rsidRPr="006572AC">
        <w:rPr>
          <w:rFonts w:ascii="Times NR MT Std" w:hAnsi="Times NR MT Std"/>
        </w:rPr>
        <w:t>Fair enough. / Bad luck.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3</w:t>
      </w:r>
      <w:r w:rsidRPr="006572AC">
        <w:rPr>
          <w:rFonts w:ascii="Times NR MT Std" w:hAnsi="Times NR MT Std"/>
        </w:rPr>
        <w:tab/>
        <w:t>I’ve lost my winning lottery ticket.</w:t>
      </w:r>
      <w:r w:rsidRPr="006572AC">
        <w:rPr>
          <w:rFonts w:ascii="Times NR MT Std" w:hAnsi="Times NR MT Std"/>
        </w:rPr>
        <w:tab/>
      </w:r>
      <w:r w:rsidRPr="006572AC">
        <w:br/>
      </w:r>
      <w:r w:rsidRPr="006572AC">
        <w:rPr>
          <w:rFonts w:ascii="Times NR MT Std" w:hAnsi="Times NR MT Std"/>
        </w:rPr>
        <w:t>You’re kidding! / Congratulations.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4</w:t>
      </w:r>
      <w:r w:rsidRPr="006572AC">
        <w:rPr>
          <w:rFonts w:ascii="Times NR MT Std" w:hAnsi="Times NR MT Std"/>
        </w:rPr>
        <w:tab/>
        <w:t xml:space="preserve">Nick asked me to marry him. </w:t>
      </w:r>
      <w:r w:rsidRPr="006572AC">
        <w:rPr>
          <w:rFonts w:ascii="Times NR MT Std" w:hAnsi="Times NR MT Std"/>
        </w:rPr>
        <w:tab/>
      </w:r>
      <w:r w:rsidRPr="006572AC">
        <w:br/>
      </w:r>
      <w:r w:rsidRPr="006572AC">
        <w:rPr>
          <w:rFonts w:ascii="Times NR MT Std" w:hAnsi="Times NR MT Std"/>
        </w:rPr>
        <w:t>You did what? / How fantastic!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5</w:t>
      </w:r>
      <w:r w:rsidRPr="006572AC">
        <w:rPr>
          <w:rFonts w:ascii="Times NR MT Std" w:hAnsi="Times NR MT Std"/>
        </w:rPr>
        <w:tab/>
        <w:t>Right, I’m going to tell her how I feel.</w:t>
      </w:r>
      <w:r w:rsidRPr="006572AC">
        <w:rPr>
          <w:rFonts w:ascii="Times NR MT Std" w:hAnsi="Times NR MT Std"/>
        </w:rPr>
        <w:tab/>
      </w:r>
      <w:r w:rsidRPr="006572AC">
        <w:br/>
      </w:r>
      <w:r w:rsidRPr="006572AC">
        <w:rPr>
          <w:rFonts w:ascii="Times NR MT Std" w:hAnsi="Times NR MT Std"/>
        </w:rPr>
        <w:t>Good for you. / Lovely!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6</w:t>
      </w:r>
      <w:r w:rsidRPr="006572AC">
        <w:rPr>
          <w:rFonts w:ascii="Times NR MT Std" w:hAnsi="Times NR MT Std"/>
        </w:rPr>
        <w:tab/>
        <w:t>Do you think th</w:t>
      </w:r>
      <w:r w:rsidRPr="006572AC">
        <w:rPr>
          <w:rFonts w:ascii="Times NR MT Std" w:hAnsi="Times NR MT Std"/>
        </w:rPr>
        <w:t>is dress suits me?</w:t>
      </w:r>
      <w:r w:rsidRPr="006572AC">
        <w:rPr>
          <w:rFonts w:ascii="Times NR MT Std" w:hAnsi="Times NR MT Std"/>
        </w:rPr>
        <w:tab/>
      </w:r>
      <w:r w:rsidRPr="006572AC">
        <w:br/>
      </w:r>
      <w:r w:rsidRPr="006572AC">
        <w:rPr>
          <w:rFonts w:ascii="Times NR MT Std" w:hAnsi="Times NR MT Std"/>
        </w:rPr>
        <w:t>Definitely. / Really?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7</w:t>
      </w:r>
      <w:r w:rsidRPr="006572AC">
        <w:rPr>
          <w:rFonts w:ascii="Times NR MT Std" w:hAnsi="Times NR MT Std"/>
        </w:rPr>
        <w:tab/>
        <w:t>We’re organizing a party for Duncan’s birthday.</w:t>
      </w:r>
      <w:r w:rsidRPr="006572AC">
        <w:rPr>
          <w:rFonts w:ascii="Times NR MT Std" w:hAnsi="Times NR MT Std"/>
        </w:rPr>
        <w:tab/>
      </w:r>
      <w:r w:rsidRPr="006572AC">
        <w:br/>
      </w:r>
      <w:r w:rsidRPr="006572AC">
        <w:rPr>
          <w:rFonts w:ascii="Times NR MT Std" w:hAnsi="Times NR MT Std"/>
        </w:rPr>
        <w:t>Good for you. / That’s great!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8</w:t>
      </w:r>
      <w:r w:rsidRPr="006572AC">
        <w:rPr>
          <w:rFonts w:ascii="Times NR MT Std" w:hAnsi="Times NR MT Std"/>
        </w:rPr>
        <w:tab/>
        <w:t>Oh, dear! I’ve broken my teacher’s pen.</w:t>
      </w:r>
      <w:r w:rsidRPr="006572AC">
        <w:rPr>
          <w:rFonts w:ascii="Times NR MT Std" w:hAnsi="Times NR MT Std"/>
        </w:rPr>
        <w:tab/>
      </w:r>
      <w:r w:rsidRPr="006572AC">
        <w:br/>
      </w:r>
      <w:r w:rsidRPr="006572AC">
        <w:rPr>
          <w:rFonts w:ascii="Times NR MT Std" w:hAnsi="Times NR MT Std"/>
        </w:rPr>
        <w:t xml:space="preserve">You haven’t! / Fine. 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9</w:t>
      </w:r>
      <w:r w:rsidRPr="006572AC">
        <w:rPr>
          <w:rFonts w:ascii="Times NR MT Std" w:hAnsi="Times NR MT Std"/>
        </w:rPr>
        <w:tab/>
        <w:t>I’ve just had a baby girl.</w:t>
      </w:r>
      <w:r w:rsidRPr="006572AC">
        <w:rPr>
          <w:rFonts w:ascii="Times NR MT Std" w:hAnsi="Times NR MT Std"/>
        </w:rPr>
        <w:tab/>
      </w:r>
      <w:r w:rsidRPr="006572AC">
        <w:br/>
      </w:r>
      <w:r w:rsidRPr="006572AC">
        <w:rPr>
          <w:rFonts w:ascii="Times NR MT Std" w:hAnsi="Times NR MT Std"/>
        </w:rPr>
        <w:t>How fantastic! / Fair enough.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10</w:t>
      </w:r>
      <w:r w:rsidRPr="006572AC">
        <w:rPr>
          <w:rFonts w:ascii="Times NR MT Std" w:hAnsi="Times NR MT Std"/>
        </w:rPr>
        <w:tab/>
        <w:t xml:space="preserve">I’ve </w:t>
      </w:r>
      <w:r w:rsidRPr="006572AC">
        <w:rPr>
          <w:rFonts w:ascii="Times NR MT Std" w:hAnsi="Times NR MT Std"/>
        </w:rPr>
        <w:t>lost my keys again.</w:t>
      </w:r>
      <w:r w:rsidRPr="006572AC">
        <w:rPr>
          <w:rFonts w:ascii="Times NR MT Std" w:hAnsi="Times NR MT Std"/>
        </w:rPr>
        <w:tab/>
      </w:r>
      <w:r w:rsidRPr="006572AC">
        <w:br/>
      </w:r>
      <w:r w:rsidRPr="006572AC">
        <w:rPr>
          <w:rFonts w:ascii="Times NR MT Std" w:hAnsi="Times NR MT Std"/>
        </w:rPr>
        <w:t>That’s too bad. / Absolutely.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11</w:t>
      </w:r>
      <w:r w:rsidRPr="006572AC">
        <w:rPr>
          <w:rFonts w:ascii="Times NR MT Std" w:hAnsi="Times NR MT Std"/>
        </w:rPr>
        <w:tab/>
        <w:t>I walked to work this morning instead of taking the car.</w:t>
      </w:r>
      <w:r w:rsidRPr="006572AC">
        <w:rPr>
          <w:rFonts w:ascii="Times NR MT Std" w:hAnsi="Times NR MT Std"/>
        </w:rPr>
        <w:tab/>
      </w:r>
      <w:r w:rsidRPr="006572AC">
        <w:br/>
      </w:r>
      <w:r w:rsidRPr="006572AC">
        <w:rPr>
          <w:rFonts w:ascii="Times NR MT Std" w:hAnsi="Times NR MT Std"/>
        </w:rPr>
        <w:t>Did you? / OK.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6572AC" w:rsidRPr="006572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6572AC" w:rsidRPr="006572AC" w:rsidRDefault="00382E3F" w:rsidP="006572AC">
            <w:pPr>
              <w:pStyle w:val="Score"/>
              <w:rPr>
                <w:i/>
              </w:rPr>
            </w:pPr>
            <w:r w:rsidRPr="006572AC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6572AC" w:rsidRPr="006572AC" w:rsidRDefault="00382E3F" w:rsidP="006572AC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6572AC" w:rsidRPr="006572AC" w:rsidRDefault="00382E3F" w:rsidP="006572AC">
            <w:pPr>
              <w:pStyle w:val="Score"/>
            </w:pPr>
            <w:r w:rsidRPr="006572AC">
              <w:rPr>
                <w:rFonts w:ascii="Times NR MT Std" w:hAnsi="Times NR MT Std"/>
              </w:rPr>
              <w:t>10</w:t>
            </w:r>
          </w:p>
        </w:tc>
      </w:tr>
    </w:tbl>
    <w:p w:rsidR="006572AC" w:rsidRPr="006572AC" w:rsidRDefault="00382E3F" w:rsidP="006572AC">
      <w:pPr>
        <w:pStyle w:val="Exrubric"/>
        <w:rPr>
          <w:rFonts w:ascii="Times NR MT Std" w:hAnsi="Times NR MT Std"/>
        </w:rPr>
      </w:pPr>
      <w:r w:rsidRPr="006572AC">
        <w:rPr>
          <w:rFonts w:ascii="Times NR MT Std" w:hAnsi="Times NR MT Std"/>
        </w:rPr>
        <w:t>9</w:t>
      </w:r>
      <w:r w:rsidRPr="006572AC">
        <w:rPr>
          <w:rFonts w:ascii="Times NR MT Std" w:hAnsi="Times NR MT Std"/>
        </w:rPr>
        <w:tab/>
        <w:t xml:space="preserve">Translate the sentences into your language. 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 xml:space="preserve">1 </w:t>
      </w:r>
      <w:r w:rsidRPr="006572AC">
        <w:rPr>
          <w:rFonts w:ascii="Times NR MT Std" w:hAnsi="Times NR MT Std"/>
        </w:rPr>
        <w:tab/>
        <w:t>How long are you here for?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</w:t>
      </w:r>
      <w:r w:rsidRPr="006572AC">
        <w:rPr>
          <w:rFonts w:ascii="Times NR MT Std" w:hAnsi="Times NR MT Std"/>
        </w:rPr>
        <w:t>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 xml:space="preserve">2 </w:t>
      </w:r>
      <w:r w:rsidRPr="006572AC">
        <w:rPr>
          <w:rFonts w:ascii="Times NR MT Std" w:hAnsi="Times NR MT Std"/>
        </w:rPr>
        <w:tab/>
        <w:t>We’re staying a month altogether.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 xml:space="preserve">3 </w:t>
      </w:r>
      <w:r w:rsidRPr="006572AC">
        <w:rPr>
          <w:rFonts w:ascii="Times NR MT Std" w:hAnsi="Times NR MT Std"/>
        </w:rPr>
        <w:tab/>
        <w:t>What are you passionate about?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 xml:space="preserve">4 </w:t>
      </w:r>
      <w:r w:rsidRPr="006572AC">
        <w:rPr>
          <w:rFonts w:ascii="Times NR MT Std" w:hAnsi="Times NR MT Std"/>
        </w:rPr>
        <w:tab/>
        <w:t>It’s all about saying what often goes unsaid.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 xml:space="preserve">5 </w:t>
      </w:r>
      <w:r w:rsidRPr="006572AC">
        <w:rPr>
          <w:rFonts w:ascii="Times NR MT Std" w:hAnsi="Times NR MT Std"/>
        </w:rPr>
        <w:tab/>
        <w:t>You</w:t>
      </w:r>
      <w:r w:rsidRPr="006572AC">
        <w:rPr>
          <w:rFonts w:ascii="Times NR MT Std" w:hAnsi="Times NR MT Std"/>
        </w:rPr>
        <w:t xml:space="preserve"> have to push yourself to continue, it’s a challenge not to give up.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 xml:space="preserve">6 </w:t>
      </w:r>
      <w:r w:rsidRPr="006572AC">
        <w:rPr>
          <w:rFonts w:ascii="Times NR MT Std" w:hAnsi="Times NR MT Std"/>
        </w:rPr>
        <w:tab/>
        <w:t>‘He wants to enjoy his life to the full.’ ‘Fair enough.’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lastRenderedPageBreak/>
        <w:t xml:space="preserve">7 </w:t>
      </w:r>
      <w:r w:rsidRPr="006572AC">
        <w:rPr>
          <w:rFonts w:ascii="Times NR MT Std" w:hAnsi="Times NR MT Std"/>
        </w:rPr>
        <w:tab/>
        <w:t>‘I told him it was all over.’ ‘You’re kidding. I alw</w:t>
      </w:r>
      <w:r w:rsidRPr="006572AC">
        <w:rPr>
          <w:rFonts w:ascii="Times NR MT Std" w:hAnsi="Times NR MT Std"/>
        </w:rPr>
        <w:t>ays thought you were made for each other.’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 xml:space="preserve">8 </w:t>
      </w:r>
      <w:r w:rsidRPr="006572AC">
        <w:rPr>
          <w:rFonts w:ascii="Times NR MT Std" w:hAnsi="Times NR MT Std"/>
        </w:rPr>
        <w:tab/>
        <w:t>‘I bought the Ferrari.’ ‘You didn’t!’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 xml:space="preserve">9 </w:t>
      </w:r>
      <w:r w:rsidRPr="006572AC">
        <w:rPr>
          <w:rFonts w:ascii="Times NR MT Std" w:hAnsi="Times NR MT Std"/>
        </w:rPr>
        <w:tab/>
        <w:t>‘I can’t make tonight, I’m afraid.’ ‘That’s a shame.’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>10</w:t>
      </w:r>
      <w:r w:rsidRPr="006572AC">
        <w:rPr>
          <w:rFonts w:ascii="Times NR MT Std" w:hAnsi="Times NR MT Std"/>
        </w:rPr>
        <w:tab/>
        <w:t>‘I’m</w:t>
      </w:r>
      <w:r w:rsidRPr="006572AC">
        <w:rPr>
          <w:rFonts w:ascii="Times NR MT Std" w:hAnsi="Times NR MT Std"/>
        </w:rPr>
        <w:t xml:space="preserve"> going to have a word with my boss.’ ‘Good for you!’</w:t>
      </w:r>
    </w:p>
    <w:p w:rsidR="006572AC" w:rsidRPr="006572AC" w:rsidRDefault="00382E3F" w:rsidP="006572AC">
      <w:pPr>
        <w:pStyle w:val="NumList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  <w:t>__________________________________</w:t>
      </w:r>
    </w:p>
    <w:p w:rsidR="006572AC" w:rsidRPr="006572AC" w:rsidRDefault="00382E3F" w:rsidP="006572AC">
      <w:pPr>
        <w:pStyle w:val="NumList"/>
        <w:ind w:left="0" w:firstLine="0"/>
        <w:rPr>
          <w:rFonts w:ascii="Times NR MT Std" w:hAnsi="Times NR MT Std"/>
        </w:rPr>
      </w:pPr>
      <w:r w:rsidRPr="006572AC">
        <w:rPr>
          <w:rFonts w:ascii="Times NR MT Std" w:hAnsi="Times NR MT Std"/>
        </w:rPr>
        <w:tab/>
      </w: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6572AC" w:rsidRPr="006572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6572AC" w:rsidRPr="006572AC" w:rsidRDefault="00382E3F" w:rsidP="006572AC">
            <w:pPr>
              <w:pStyle w:val="Score"/>
              <w:rPr>
                <w:i/>
              </w:rPr>
            </w:pPr>
            <w:r w:rsidRPr="006572AC">
              <w:rPr>
                <w:rFonts w:ascii="Times NR MT Std" w:hAnsi="Times NR MT Std"/>
                <w:i/>
              </w:rPr>
              <w:t>1 point for each correct answer</w:t>
            </w:r>
          </w:p>
        </w:tc>
        <w:tc>
          <w:tcPr>
            <w:tcW w:w="432" w:type="dxa"/>
          </w:tcPr>
          <w:p w:rsidR="006572AC" w:rsidRPr="006572AC" w:rsidRDefault="00382E3F" w:rsidP="006572AC">
            <w:pPr>
              <w:pStyle w:val="Score"/>
            </w:pPr>
          </w:p>
        </w:tc>
        <w:tc>
          <w:tcPr>
            <w:tcW w:w="432" w:type="dxa"/>
            <w:shd w:val="pct20" w:color="auto" w:fill="auto"/>
          </w:tcPr>
          <w:p w:rsidR="006572AC" w:rsidRPr="006572AC" w:rsidRDefault="00382E3F" w:rsidP="006572AC">
            <w:pPr>
              <w:pStyle w:val="Score"/>
            </w:pPr>
            <w:r w:rsidRPr="006572AC">
              <w:rPr>
                <w:rFonts w:ascii="Times NR MT Std" w:hAnsi="Times NR MT Std"/>
              </w:rPr>
              <w:t>10</w:t>
            </w:r>
          </w:p>
        </w:tc>
      </w:tr>
    </w:tbl>
    <w:p w:rsidR="006572AC" w:rsidRPr="006572AC" w:rsidRDefault="00382E3F" w:rsidP="006572AC">
      <w:pPr>
        <w:pStyle w:val="NumList"/>
        <w:rPr>
          <w:rFonts w:ascii="Times NR MT Std" w:hAnsi="Times NR MT Std"/>
        </w:rPr>
      </w:pPr>
    </w:p>
    <w:tbl>
      <w:tblPr>
        <w:tblW w:w="0" w:type="auto"/>
        <w:jc w:val="right"/>
        <w:tblInd w:w="-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3632"/>
        <w:gridCol w:w="432"/>
        <w:gridCol w:w="432"/>
      </w:tblGrid>
      <w:tr w:rsidR="006572AC" w:rsidRPr="006572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3632" w:type="dxa"/>
            <w:tcBorders>
              <w:top w:val="nil"/>
              <w:left w:val="nil"/>
              <w:bottom w:val="nil"/>
            </w:tcBorders>
          </w:tcPr>
          <w:p w:rsidR="006572AC" w:rsidRPr="006572AC" w:rsidRDefault="00382E3F" w:rsidP="006572AC">
            <w:pPr>
              <w:pStyle w:val="Score"/>
              <w:rPr>
                <w:i/>
              </w:rPr>
            </w:pPr>
            <w:r w:rsidRPr="006572AC">
              <w:rPr>
                <w:rFonts w:ascii="Times NR MT Std" w:hAnsi="Times NR MT Std"/>
                <w:i/>
              </w:rPr>
              <w:t>TOTAL</w:t>
            </w:r>
          </w:p>
        </w:tc>
        <w:tc>
          <w:tcPr>
            <w:tcW w:w="432" w:type="dxa"/>
          </w:tcPr>
          <w:p w:rsidR="006572AC" w:rsidRPr="006572AC" w:rsidRDefault="00382E3F" w:rsidP="006572AC">
            <w:pPr>
              <w:pStyle w:val="Score"/>
            </w:pPr>
          </w:p>
        </w:tc>
        <w:tc>
          <w:tcPr>
            <w:tcW w:w="432" w:type="dxa"/>
            <w:shd w:val="clear" w:color="auto" w:fill="000000"/>
          </w:tcPr>
          <w:p w:rsidR="006572AC" w:rsidRPr="006572AC" w:rsidRDefault="00382E3F" w:rsidP="006572AC">
            <w:pPr>
              <w:pStyle w:val="Score"/>
            </w:pPr>
            <w:r w:rsidRPr="006572AC">
              <w:rPr>
                <w:rFonts w:ascii="Times NR MT Std" w:hAnsi="Times NR MT Std"/>
              </w:rPr>
              <w:t>100</w:t>
            </w:r>
          </w:p>
        </w:tc>
      </w:tr>
    </w:tbl>
    <w:p w:rsidR="006572AC" w:rsidRPr="006572AC" w:rsidRDefault="00382E3F" w:rsidP="006572AC">
      <w:pPr>
        <w:pStyle w:val="NumList"/>
        <w:rPr>
          <w:rFonts w:ascii="Times NR MT Std" w:hAnsi="Times NR MT Std"/>
        </w:rPr>
      </w:pPr>
    </w:p>
    <w:sectPr w:rsidR="006572AC" w:rsidRPr="006572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8" w:h="16838"/>
      <w:pgMar w:top="567" w:right="1797" w:bottom="1021" w:left="1797" w:header="720" w:footer="56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2E3F" w:rsidRDefault="00382E3F">
      <w:r>
        <w:separator/>
      </w:r>
    </w:p>
  </w:endnote>
  <w:endnote w:type="continuationSeparator" w:id="0">
    <w:p w:rsidR="00382E3F" w:rsidRDefault="00382E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R MT Std">
    <w:altName w:val="Courier New"/>
    <w:charset w:val="00"/>
    <w:family w:val="auto"/>
    <w:pitch w:val="variable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2AC" w:rsidRDefault="00382E3F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2AC" w:rsidRDefault="00D6619C">
    <w:pPr>
      <w:pStyle w:val="Piedepgina"/>
      <w:ind w:right="360"/>
    </w:pPr>
    <w:r>
      <w:rPr>
        <w:noProof/>
        <w:lang w:val="es-AR" w:eastAsia="es-AR"/>
      </w:rPr>
      <w:drawing>
        <wp:inline distT="0" distB="0" distL="0" distR="0">
          <wp:extent cx="3930650" cy="152400"/>
          <wp:effectExtent l="19050" t="0" r="0" b="0"/>
          <wp:docPr id="1" name="Imagen 1" descr="TRD_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RD_foot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0" cy="152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2AC" w:rsidRDefault="00382E3F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2E3F" w:rsidRDefault="00382E3F">
      <w:r>
        <w:separator/>
      </w:r>
    </w:p>
  </w:footnote>
  <w:footnote w:type="continuationSeparator" w:id="0">
    <w:p w:rsidR="00382E3F" w:rsidRDefault="00382E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2AC" w:rsidRDefault="00382E3F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2AC" w:rsidRDefault="00382E3F" w:rsidP="006572AC">
    <w:pPr>
      <w:pStyle w:val="Header1"/>
    </w:pPr>
    <w:r>
      <w:t>Name _____________________________</w:t>
    </w:r>
    <w:r>
      <w:tab/>
      <w:t xml:space="preserve">  </w:t>
    </w:r>
  </w:p>
  <w:p w:rsidR="006572AC" w:rsidRDefault="00D6619C" w:rsidP="006572AC">
    <w:pPr>
      <w:pStyle w:val="Header1"/>
    </w:pPr>
    <w:r>
      <w:rPr>
        <w:noProof/>
        <w:lang w:val="es-AR" w:eastAsia="es-AR"/>
      </w:rPr>
      <w:drawing>
        <wp:anchor distT="215900" distB="0" distL="114300" distR="114300" simplePos="0" relativeHeight="251657728" behindDoc="0" locked="0" layoutInCell="1" allowOverlap="0">
          <wp:simplePos x="0" y="0"/>
          <wp:positionH relativeFrom="column">
            <wp:posOffset>3368040</wp:posOffset>
          </wp:positionH>
          <wp:positionV relativeFrom="page">
            <wp:posOffset>459740</wp:posOffset>
          </wp:positionV>
          <wp:extent cx="1922145" cy="617855"/>
          <wp:effectExtent l="19050" t="0" r="1905" b="0"/>
          <wp:wrapSquare wrapText="left"/>
          <wp:docPr id="4" name="Imagen 4" descr="TRD_headway_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TRD_headway_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2145" cy="617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382E3F">
      <w:t>Class ____________________________</w:t>
    </w:r>
  </w:p>
  <w:p w:rsidR="006572AC" w:rsidRDefault="00382E3F">
    <w:pPr>
      <w:pStyle w:val="Header2"/>
    </w:pPr>
    <w:r>
      <w:t>Unit test 7A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72AC" w:rsidRDefault="00382E3F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ttachedTemplate r:id="rId1"/>
  <w:stylePaneFormatFilter w:val="902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580FE1"/>
    <w:rsid w:val="00382E3F"/>
    <w:rsid w:val="00D661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" w:eastAsia="Times" w:hAnsi="Times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FA6"/>
    <w:rPr>
      <w:sz w:val="24"/>
      <w:lang w:val="en-US" w:eastAsia="en-GB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xrubric">
    <w:name w:val="Ex rubric"/>
    <w:basedOn w:val="Normal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  <w:textAlignment w:val="baseline"/>
    </w:pPr>
    <w:rPr>
      <w:rFonts w:ascii="Times New Roman" w:eastAsia="Times New Roman" w:hAnsi="Times New Roman"/>
      <w:b/>
      <w:lang w:val="en-GB"/>
    </w:rPr>
  </w:style>
  <w:style w:type="paragraph" w:customStyle="1" w:styleId="Score">
    <w:name w:val="Score"/>
    <w:basedOn w:val="Normal"/>
    <w:pPr>
      <w:overflowPunct w:val="0"/>
      <w:autoSpaceDE w:val="0"/>
      <w:autoSpaceDN w:val="0"/>
      <w:adjustRightInd w:val="0"/>
      <w:spacing w:before="20"/>
      <w:jc w:val="center"/>
      <w:textAlignment w:val="baseline"/>
    </w:pPr>
    <w:rPr>
      <w:rFonts w:ascii="Arial" w:eastAsia="Times New Roman" w:hAnsi="Arial"/>
      <w:sz w:val="22"/>
      <w:lang w:val="en-GB"/>
    </w:rPr>
  </w:style>
  <w:style w:type="paragraph" w:customStyle="1" w:styleId="HeadingA">
    <w:name w:val="Heading A"/>
    <w:basedOn w:val="Normal"/>
    <w:next w:val="Exrubric"/>
    <w:pPr>
      <w:keepNext/>
      <w:overflowPunct w:val="0"/>
      <w:autoSpaceDE w:val="0"/>
      <w:autoSpaceDN w:val="0"/>
      <w:adjustRightInd w:val="0"/>
      <w:spacing w:before="700" w:after="60" w:line="280" w:lineRule="exact"/>
      <w:textAlignment w:val="baseline"/>
    </w:pPr>
    <w:rPr>
      <w:rFonts w:ascii="Arial" w:eastAsia="Times New Roman" w:hAnsi="Arial"/>
      <w:b/>
      <w:caps/>
      <w:lang w:val="en-GB"/>
    </w:rPr>
  </w:style>
  <w:style w:type="paragraph" w:customStyle="1" w:styleId="Example">
    <w:name w:val="Example"/>
    <w:basedOn w:val="Normal"/>
    <w:pPr>
      <w:keepNext/>
      <w:overflowPunct w:val="0"/>
      <w:autoSpaceDE w:val="0"/>
      <w:autoSpaceDN w:val="0"/>
      <w:adjustRightInd w:val="0"/>
      <w:spacing w:after="100" w:line="280" w:lineRule="exact"/>
      <w:ind w:left="1191" w:hanging="907"/>
      <w:textAlignment w:val="baseline"/>
    </w:pPr>
    <w:rPr>
      <w:rFonts w:ascii="Times New Roman" w:eastAsia="Times New Roman" w:hAnsi="Times New Roman"/>
      <w:sz w:val="22"/>
      <w:lang w:val="en-GB"/>
    </w:rPr>
  </w:style>
  <w:style w:type="paragraph" w:customStyle="1" w:styleId="NumList">
    <w:name w:val="Num List"/>
    <w:basedOn w:val="Normal"/>
    <w:pPr>
      <w:overflowPunct w:val="0"/>
      <w:autoSpaceDE w:val="0"/>
      <w:autoSpaceDN w:val="0"/>
      <w:adjustRightInd w:val="0"/>
      <w:spacing w:line="280" w:lineRule="exact"/>
      <w:ind w:left="568" w:hanging="284"/>
      <w:textAlignment w:val="baseline"/>
    </w:pPr>
    <w:rPr>
      <w:rFonts w:ascii="Times New Roman" w:eastAsia="Times New Roman" w:hAnsi="Times New Roman"/>
      <w:sz w:val="22"/>
      <w:lang w:val="en-GB"/>
    </w:rPr>
  </w:style>
  <w:style w:type="paragraph" w:customStyle="1" w:styleId="SmallSpace">
    <w:name w:val="Small Space"/>
    <w:basedOn w:val="Normal"/>
    <w:pPr>
      <w:overflowPunct w:val="0"/>
      <w:autoSpaceDE w:val="0"/>
      <w:autoSpaceDN w:val="0"/>
      <w:adjustRightInd w:val="0"/>
      <w:spacing w:line="120" w:lineRule="exact"/>
      <w:textAlignment w:val="baseline"/>
    </w:pPr>
    <w:rPr>
      <w:rFonts w:ascii="Times New Roman" w:eastAsia="Times New Roman" w:hAnsi="Times New Roman"/>
      <w:sz w:val="16"/>
      <w:lang w:val="en-GB"/>
    </w:rPr>
  </w:style>
  <w:style w:type="paragraph" w:customStyle="1" w:styleId="NumDialogue">
    <w:name w:val="Num Dialogue"/>
    <w:basedOn w:val="NumList"/>
    <w:pPr>
      <w:tabs>
        <w:tab w:val="left" w:pos="567"/>
      </w:tabs>
      <w:ind w:left="851" w:hanging="567"/>
    </w:pPr>
  </w:style>
  <w:style w:type="paragraph" w:customStyle="1" w:styleId="Example1st">
    <w:name w:val="Example 1st"/>
    <w:basedOn w:val="Example"/>
    <w:pPr>
      <w:spacing w:after="0"/>
      <w:ind w:left="1195"/>
    </w:pPr>
  </w:style>
  <w:style w:type="paragraph" w:customStyle="1" w:styleId="Example2nd">
    <w:name w:val="Example 2nd"/>
    <w:basedOn w:val="Example"/>
    <w:pPr>
      <w:ind w:firstLine="0"/>
    </w:pPr>
  </w:style>
  <w:style w:type="paragraph" w:styleId="Encabezado">
    <w:name w:val="header"/>
    <w:basedOn w:val="Normal"/>
    <w:semiHidden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GB"/>
    </w:rPr>
  </w:style>
  <w:style w:type="paragraph" w:customStyle="1" w:styleId="Facsimile">
    <w:name w:val="Facsimile"/>
    <w:basedOn w:val="Normal"/>
    <w:pPr>
      <w:pBdr>
        <w:left w:val="single" w:sz="12" w:space="11" w:color="auto"/>
        <w:right w:val="single" w:sz="12" w:space="11" w:color="auto"/>
      </w:pBdr>
      <w:tabs>
        <w:tab w:val="left" w:pos="5760"/>
      </w:tabs>
      <w:overflowPunct w:val="0"/>
      <w:autoSpaceDE w:val="0"/>
      <w:autoSpaceDN w:val="0"/>
      <w:adjustRightInd w:val="0"/>
      <w:spacing w:before="120" w:after="120" w:line="280" w:lineRule="exact"/>
      <w:ind w:left="567" w:right="284"/>
      <w:jc w:val="both"/>
      <w:textAlignment w:val="baseline"/>
    </w:pPr>
    <w:rPr>
      <w:rFonts w:ascii="Arial" w:eastAsia="Times New Roman" w:hAnsi="Arial"/>
      <w:sz w:val="20"/>
      <w:lang w:val="en-GB"/>
    </w:rPr>
  </w:style>
  <w:style w:type="paragraph" w:styleId="Piedepgina">
    <w:name w:val="footer"/>
    <w:basedOn w:val="Normal"/>
    <w:semiHidden/>
    <w:pPr>
      <w:tabs>
        <w:tab w:val="center" w:pos="4320"/>
        <w:tab w:val="right" w:pos="8640"/>
      </w:tabs>
    </w:pPr>
  </w:style>
  <w:style w:type="paragraph" w:customStyle="1" w:styleId="BoxedText">
    <w:name w:val="Boxed Text"/>
    <w:basedOn w:val="NumList"/>
    <w:pPr>
      <w:pBdr>
        <w:top w:val="single" w:sz="6" w:space="1" w:color="auto"/>
        <w:left w:val="single" w:sz="6" w:space="6" w:color="auto"/>
        <w:bottom w:val="single" w:sz="6" w:space="3" w:color="auto"/>
        <w:right w:val="single" w:sz="6" w:space="6" w:color="auto"/>
      </w:pBdr>
      <w:spacing w:before="180" w:after="120"/>
      <w:ind w:left="454" w:right="3635" w:firstLine="0"/>
    </w:pPr>
  </w:style>
  <w:style w:type="paragraph" w:customStyle="1" w:styleId="Facsimile1st">
    <w:name w:val="Facsimile 1st"/>
    <w:basedOn w:val="Facsimile"/>
    <w:pPr>
      <w:pBdr>
        <w:top w:val="single" w:sz="12" w:space="6" w:color="auto"/>
      </w:pBdr>
      <w:spacing w:before="200"/>
    </w:pPr>
  </w:style>
  <w:style w:type="paragraph" w:customStyle="1" w:styleId="FacsimileLast">
    <w:name w:val="Facsimile Last"/>
    <w:basedOn w:val="Facsimile"/>
    <w:pPr>
      <w:pBdr>
        <w:bottom w:val="single" w:sz="12" w:space="8" w:color="auto"/>
      </w:pBdr>
      <w:spacing w:after="200"/>
    </w:pPr>
  </w:style>
  <w:style w:type="character" w:customStyle="1" w:styleId="Tickbox">
    <w:name w:val="Tickbox"/>
    <w:basedOn w:val="Fuentedeprrafopredeter"/>
    <w:rPr>
      <w:bdr w:val="single" w:sz="4" w:space="0" w:color="auto"/>
    </w:rPr>
  </w:style>
  <w:style w:type="character" w:styleId="Nmerodepgina">
    <w:name w:val="page number"/>
    <w:basedOn w:val="Fuentedeprrafopredeter"/>
    <w:semiHidden/>
  </w:style>
  <w:style w:type="paragraph" w:customStyle="1" w:styleId="Header1">
    <w:name w:val="Header 1"/>
    <w:basedOn w:val="Encabezado"/>
    <w:pPr>
      <w:tabs>
        <w:tab w:val="left" w:pos="710"/>
      </w:tabs>
      <w:spacing w:line="280" w:lineRule="exact"/>
    </w:pPr>
    <w:rPr>
      <w:rFonts w:ascii="Arial" w:hAnsi="Arial"/>
      <w:sz w:val="20"/>
    </w:rPr>
  </w:style>
  <w:style w:type="paragraph" w:customStyle="1" w:styleId="Header2">
    <w:name w:val="Header 2"/>
    <w:basedOn w:val="Encabezado"/>
    <w:pPr>
      <w:pBdr>
        <w:bottom w:val="single" w:sz="8" w:space="6" w:color="auto"/>
      </w:pBdr>
      <w:tabs>
        <w:tab w:val="clear" w:pos="4320"/>
        <w:tab w:val="left" w:pos="852"/>
      </w:tabs>
      <w:spacing w:before="160" w:after="400" w:line="280" w:lineRule="exact"/>
    </w:pPr>
    <w:rPr>
      <w:rFonts w:ascii="Arial" w:hAnsi="Arial"/>
      <w:b/>
      <w:w w:val="90"/>
      <w:sz w:val="28"/>
    </w:rPr>
  </w:style>
  <w:style w:type="paragraph" w:customStyle="1" w:styleId="HeadingAnospace">
    <w:name w:val="Heading A (no space)"/>
    <w:basedOn w:val="HeadingA"/>
    <w:pPr>
      <w:spacing w:before="0"/>
    </w:pPr>
  </w:style>
  <w:style w:type="paragraph" w:customStyle="1" w:styleId="Sectionstyle">
    <w:name w:val="Section style"/>
    <w:basedOn w:val="Normal"/>
    <w:pPr>
      <w:overflowPunct w:val="0"/>
      <w:autoSpaceDE w:val="0"/>
      <w:autoSpaceDN w:val="0"/>
      <w:adjustRightInd w:val="0"/>
      <w:spacing w:line="60" w:lineRule="exact"/>
      <w:textAlignment w:val="baseline"/>
    </w:pPr>
    <w:rPr>
      <w:rFonts w:ascii="Times New Roman" w:hAnsi="Times New Roman"/>
      <w:sz w:val="6"/>
    </w:rPr>
  </w:style>
  <w:style w:type="paragraph" w:customStyle="1" w:styleId="NumList10">
    <w:name w:val="Num List (10+)"/>
    <w:basedOn w:val="NumList"/>
    <w:pPr>
      <w:ind w:left="567" w:hanging="397"/>
    </w:pPr>
  </w:style>
  <w:style w:type="character" w:styleId="Refdecomentario">
    <w:name w:val="annotation reference"/>
    <w:basedOn w:val="Fuentedeprrafopredeter"/>
    <w:semiHidden/>
    <w:rsid w:val="00F139B9"/>
    <w:rPr>
      <w:sz w:val="16"/>
      <w:szCs w:val="16"/>
    </w:rPr>
  </w:style>
  <w:style w:type="paragraph" w:styleId="Textocomentario">
    <w:name w:val="annotation text"/>
    <w:basedOn w:val="Normal"/>
    <w:semiHidden/>
    <w:rsid w:val="00F139B9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F139B9"/>
    <w:rPr>
      <w:b/>
      <w:bCs/>
    </w:rPr>
  </w:style>
  <w:style w:type="paragraph" w:styleId="Textodeglobo">
    <w:name w:val="Balloon Text"/>
    <w:basedOn w:val="Normal"/>
    <w:semiHidden/>
    <w:rsid w:val="00F139B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oltan%20Rezmuves\Documents\OUP\WiP\Headway%20Tests\Headway%20Intermediate%204th%20Edition%20manuscript\Drafts\Test%20blank%20template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 blank template</Template>
  <TotalTime>0</TotalTime>
  <Pages>5</Pages>
  <Words>1006</Words>
  <Characters>5536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GRAMMAR</vt:lpstr>
    </vt:vector>
  </TitlesOfParts>
  <Company>Newton Harris</Company>
  <LinksUpToDate>false</LinksUpToDate>
  <CharactersWithSpaces>6529</CharactersWithSpaces>
  <SharedDoc>false</SharedDoc>
  <HLinks>
    <vt:vector size="12" baseType="variant">
      <vt:variant>
        <vt:i4>8126532</vt:i4>
      </vt:variant>
      <vt:variant>
        <vt:i4>8182</vt:i4>
      </vt:variant>
      <vt:variant>
        <vt:i4>1025</vt:i4>
      </vt:variant>
      <vt:variant>
        <vt:i4>1</vt:i4>
      </vt:variant>
      <vt:variant>
        <vt:lpwstr>TRD_footer</vt:lpwstr>
      </vt:variant>
      <vt:variant>
        <vt:lpwstr/>
      </vt:variant>
      <vt:variant>
        <vt:i4>8061025</vt:i4>
      </vt:variant>
      <vt:variant>
        <vt:i4>-1</vt:i4>
      </vt:variant>
      <vt:variant>
        <vt:i4>2052</vt:i4>
      </vt:variant>
      <vt:variant>
        <vt:i4>1</vt:i4>
      </vt:variant>
      <vt:variant>
        <vt:lpwstr>TRD_headway_header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GRAMMAR</dc:title>
  <dc:creator>Zoltan Rezmuves</dc:creator>
  <cp:lastModifiedBy>Esteban Marcelo Mascotto</cp:lastModifiedBy>
  <cp:revision>2</cp:revision>
  <cp:lastPrinted>2007-05-02T12:01:00Z</cp:lastPrinted>
  <dcterms:created xsi:type="dcterms:W3CDTF">2020-09-24T20:15:00Z</dcterms:created>
  <dcterms:modified xsi:type="dcterms:W3CDTF">2020-09-24T20:15:00Z</dcterms:modified>
</cp:coreProperties>
</file>