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>Choose the correct verb form.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 xml:space="preserve">I </w:t>
      </w:r>
      <w:r w:rsidRPr="00000210">
        <w:rPr>
          <w:rFonts w:ascii="Times NR MT Std" w:hAnsi="Times NR MT Std"/>
          <w:i/>
        </w:rPr>
        <w:t>will pass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pass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  <w:u w:val="single"/>
        </w:rPr>
        <w:t>would have passed</w:t>
      </w:r>
      <w:r w:rsidRPr="00000210">
        <w:rPr>
          <w:rFonts w:ascii="Times NR MT Std" w:hAnsi="Times NR MT Std"/>
        </w:rPr>
        <w:t xml:space="preserve"> the exam if I had studied hard.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If she’d seen me, she</w:t>
      </w:r>
      <w:r w:rsidRPr="00000210">
        <w:rPr>
          <w:rFonts w:ascii="Times NR MT Std" w:hAnsi="Times NR MT Std"/>
          <w:i/>
        </w:rPr>
        <w:t xml:space="preserve"> will be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be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have been</w:t>
      </w:r>
      <w:r w:rsidRPr="00000210">
        <w:rPr>
          <w:rFonts w:ascii="Times NR MT Std" w:hAnsi="Times NR MT Std"/>
        </w:rPr>
        <w:t xml:space="preserve"> so angry.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 xml:space="preserve">If they </w:t>
      </w:r>
      <w:r w:rsidRPr="00000210">
        <w:rPr>
          <w:rFonts w:ascii="Times NR MT Std" w:hAnsi="Times NR MT Std"/>
          <w:i/>
        </w:rPr>
        <w:t>don’t park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didn’t park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hadn’t parked</w:t>
      </w:r>
      <w:r w:rsidRPr="00000210">
        <w:rPr>
          <w:rFonts w:ascii="Times NR MT Std" w:hAnsi="Times NR MT Std"/>
        </w:rPr>
        <w:t xml:space="preserve"> the car there, they co</w:t>
      </w:r>
      <w:r w:rsidRPr="00000210">
        <w:rPr>
          <w:rFonts w:ascii="Times NR MT Std" w:hAnsi="Times NR MT Std"/>
        </w:rPr>
        <w:t>uld have got away.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 xml:space="preserve">He </w:t>
      </w:r>
      <w:r w:rsidRPr="00000210">
        <w:rPr>
          <w:rFonts w:ascii="Times NR MT Std" w:hAnsi="Times NR MT Std"/>
          <w:i/>
        </w:rPr>
        <w:t>will move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move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have moved</w:t>
      </w:r>
      <w:r w:rsidRPr="00000210">
        <w:rPr>
          <w:rFonts w:ascii="Times NR MT Std" w:hAnsi="Times NR MT Std"/>
        </w:rPr>
        <w:t xml:space="preserve"> to the USA if he’d got a visa.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 xml:space="preserve">If I </w:t>
      </w:r>
      <w:r w:rsidRPr="00000210">
        <w:rPr>
          <w:rFonts w:ascii="Times NR MT Std" w:hAnsi="Times NR MT Std"/>
          <w:i/>
        </w:rPr>
        <w:t>meet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met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had met</w:t>
      </w:r>
      <w:r w:rsidRPr="00000210">
        <w:rPr>
          <w:rFonts w:ascii="Times NR MT Std" w:hAnsi="Times NR MT Std"/>
        </w:rPr>
        <w:t xml:space="preserve"> the President, I would tell him he was wrong.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i/>
        </w:rPr>
        <w:t>Will you make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you make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you have made</w:t>
      </w:r>
      <w:r w:rsidRPr="00000210">
        <w:rPr>
          <w:rFonts w:ascii="Times NR MT Std" w:hAnsi="Times NR MT Std"/>
        </w:rPr>
        <w:t xml:space="preserve"> the same decisions if you live</w:t>
      </w:r>
      <w:r w:rsidRPr="00000210">
        <w:rPr>
          <w:rFonts w:ascii="Times NR MT Std" w:hAnsi="Times NR MT Std"/>
        </w:rPr>
        <w:t>d your life again?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 xml:space="preserve">If I </w:t>
      </w:r>
      <w:r w:rsidRPr="00000210">
        <w:rPr>
          <w:rFonts w:ascii="Times NR MT Std" w:hAnsi="Times NR MT Std"/>
          <w:i/>
        </w:rPr>
        <w:t>am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were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had been</w:t>
      </w:r>
      <w:r w:rsidRPr="00000210">
        <w:rPr>
          <w:rFonts w:ascii="Times NR MT Std" w:hAnsi="Times NR MT Std"/>
        </w:rPr>
        <w:t xml:space="preserve"> you, I would buy the red jacket.</w:t>
      </w:r>
    </w:p>
    <w:p w:rsidR="00000210" w:rsidRPr="00000210" w:rsidRDefault="00EE61E6" w:rsidP="00000210">
      <w:pPr>
        <w:pStyle w:val="NumList"/>
        <w:tabs>
          <w:tab w:val="left" w:pos="1095"/>
        </w:tabs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 xml:space="preserve">John </w:t>
      </w:r>
      <w:r w:rsidRPr="00000210">
        <w:rPr>
          <w:rFonts w:ascii="Times NR MT Std" w:hAnsi="Times NR MT Std"/>
          <w:i/>
        </w:rPr>
        <w:t>might help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might be helping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might have helped</w:t>
      </w:r>
      <w:r w:rsidRPr="00000210">
        <w:rPr>
          <w:rFonts w:ascii="Times NR MT Std" w:hAnsi="Times NR MT Std"/>
        </w:rPr>
        <w:t xml:space="preserve"> if you’d asked him.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 xml:space="preserve">What </w:t>
      </w:r>
      <w:r w:rsidRPr="00000210">
        <w:rPr>
          <w:rFonts w:ascii="Times NR MT Std" w:hAnsi="Times NR MT Std"/>
          <w:i/>
        </w:rPr>
        <w:t>had you done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you do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would you have done</w:t>
      </w:r>
      <w:r w:rsidRPr="00000210">
        <w:rPr>
          <w:rFonts w:ascii="Times NR MT Std" w:hAnsi="Times NR MT Std"/>
        </w:rPr>
        <w:t xml:space="preserve"> if you had won?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>He knows it was a mista</w:t>
      </w:r>
      <w:r w:rsidRPr="00000210">
        <w:rPr>
          <w:rFonts w:ascii="Times NR MT Std" w:hAnsi="Times NR MT Std"/>
        </w:rPr>
        <w:t xml:space="preserve">ke. He </w:t>
      </w:r>
      <w:r w:rsidRPr="00000210">
        <w:rPr>
          <w:rFonts w:ascii="Times NR MT Std" w:hAnsi="Times NR MT Std"/>
          <w:i/>
        </w:rPr>
        <w:t>shouldn’t steal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 xml:space="preserve">shouldn’t have stolen </w:t>
      </w:r>
      <w:r w:rsidRPr="00000210">
        <w:rPr>
          <w:rFonts w:ascii="Times NR MT Std" w:hAnsi="Times NR MT Std"/>
        </w:rPr>
        <w:t xml:space="preserve">/ </w:t>
      </w:r>
      <w:r w:rsidRPr="00000210">
        <w:rPr>
          <w:rFonts w:ascii="Times NR MT Std" w:hAnsi="Times NR MT Std"/>
          <w:i/>
        </w:rPr>
        <w:t>shouldn’t have to steal</w:t>
      </w:r>
      <w:r w:rsidRPr="00000210">
        <w:rPr>
          <w:rFonts w:ascii="Times NR MT Std" w:hAnsi="Times NR MT Std"/>
        </w:rPr>
        <w:t xml:space="preserve"> the money.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 xml:space="preserve">If she </w:t>
      </w:r>
      <w:r w:rsidRPr="00000210">
        <w:rPr>
          <w:rFonts w:ascii="Times NR MT Std" w:hAnsi="Times NR MT Std"/>
          <w:i/>
        </w:rPr>
        <w:t>loved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loves</w:t>
      </w:r>
      <w:r w:rsidRPr="00000210">
        <w:rPr>
          <w:rFonts w:ascii="Times NR MT Std" w:hAnsi="Times NR MT Std"/>
        </w:rPr>
        <w:t xml:space="preserve"> / </w:t>
      </w:r>
      <w:r w:rsidRPr="00000210">
        <w:rPr>
          <w:rFonts w:ascii="Times NR MT Std" w:hAnsi="Times NR MT Std"/>
          <w:i/>
        </w:rPr>
        <w:t>will love</w:t>
      </w:r>
      <w:r w:rsidRPr="00000210">
        <w:rPr>
          <w:rFonts w:ascii="Times NR MT Std" w:hAnsi="Times NR MT Std"/>
        </w:rPr>
        <w:t xml:space="preserve"> him, she would have married him.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Match A with B to make conditional sentences.</w:t>
      </w:r>
    </w:p>
    <w:p w:rsidR="00000210" w:rsidRPr="00000210" w:rsidRDefault="00EE61E6" w:rsidP="00000210">
      <w:pPr>
        <w:pStyle w:val="NumList"/>
        <w:rPr>
          <w:rFonts w:ascii="Times NR MT Std" w:hAnsi="Times NR MT Std"/>
          <w:b/>
        </w:rPr>
      </w:pPr>
      <w:r w:rsidRPr="00000210">
        <w:rPr>
          <w:rFonts w:ascii="Times NR MT Std" w:hAnsi="Times NR MT Std"/>
          <w:b/>
        </w:rPr>
        <w:t>A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>If you saw me</w:t>
      </w:r>
      <w:r w:rsidRPr="00000210">
        <w:rPr>
          <w:rFonts w:ascii="Times NR MT Std" w:hAnsi="Times NR MT Std"/>
        </w:rPr>
        <w:t xml:space="preserve"> walking down the street,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i/>
          <w:u w:val="single"/>
        </w:rPr>
        <w:t>b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He wouldn’t have become a criminal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I would have rung you,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Would you marry me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What would you buy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If you hadn’t left your passport in the stolen car,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If you were lonely,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How would you ha</w:t>
      </w:r>
      <w:r w:rsidRPr="00000210">
        <w:rPr>
          <w:rFonts w:ascii="Times NR MT Std" w:hAnsi="Times NR MT Std"/>
        </w:rPr>
        <w:t>ve behaved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If she’d asked us to help,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>If someone scratched your car,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>I would go</w:t>
      </w:r>
      <w:r w:rsidRPr="00000210">
        <w:rPr>
          <w:rFonts w:ascii="Times NR MT Std" w:hAnsi="Times NR MT Std"/>
        </w:rPr>
        <w:tab/>
        <w:t>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p w:rsidR="00000210" w:rsidRPr="00000210" w:rsidRDefault="00EE61E6" w:rsidP="00000210">
      <w:pPr>
        <w:pStyle w:val="NumList"/>
        <w:rPr>
          <w:rFonts w:ascii="Times NR MT Std" w:hAnsi="Times NR MT Std"/>
          <w:b/>
        </w:rPr>
      </w:pPr>
      <w:r w:rsidRPr="00000210">
        <w:rPr>
          <w:rFonts w:ascii="Times NR MT Std" w:hAnsi="Times NR MT Std"/>
          <w:b/>
        </w:rPr>
        <w:t>B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a</w:t>
      </w:r>
      <w:r w:rsidRPr="00000210">
        <w:rPr>
          <w:rFonts w:ascii="Times NR MT Std" w:hAnsi="Times NR MT Std"/>
        </w:rPr>
        <w:tab/>
        <w:t>if I asked you to?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b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strike/>
        </w:rPr>
        <w:t>would you say hello?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c</w:t>
      </w:r>
      <w:r w:rsidRPr="00000210">
        <w:rPr>
          <w:rFonts w:ascii="Times NR MT Std" w:hAnsi="Times NR MT Std"/>
        </w:rPr>
        <w:tab/>
        <w:t>you should have called me.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d</w:t>
      </w:r>
      <w:r w:rsidRPr="00000210">
        <w:rPr>
          <w:rFonts w:ascii="Times NR MT Std" w:hAnsi="Times NR MT Std"/>
        </w:rPr>
        <w:tab/>
        <w:t>we might have been able to.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lastRenderedPageBreak/>
        <w:t>e</w:t>
      </w:r>
      <w:r w:rsidRPr="00000210">
        <w:rPr>
          <w:rFonts w:ascii="Times NR MT Std" w:hAnsi="Times NR MT Std"/>
        </w:rPr>
        <w:tab/>
        <w:t>if he hadn’t come from a dysfunctional f</w:t>
      </w:r>
      <w:r w:rsidRPr="00000210">
        <w:rPr>
          <w:rFonts w:ascii="Times NR MT Std" w:hAnsi="Times NR MT Std"/>
        </w:rPr>
        <w:t>amily.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f</w:t>
      </w:r>
      <w:r w:rsidRPr="00000210">
        <w:rPr>
          <w:rFonts w:ascii="Times NR MT Std" w:hAnsi="Times NR MT Std"/>
        </w:rPr>
        <w:tab/>
        <w:t>the police wouldn’t have found you.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g</w:t>
      </w:r>
      <w:r w:rsidRPr="00000210">
        <w:rPr>
          <w:rFonts w:ascii="Times NR MT Std" w:hAnsi="Times NR MT Std"/>
        </w:rPr>
        <w:tab/>
        <w:t>if you’d lived during World War II?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h</w:t>
      </w:r>
      <w:r w:rsidRPr="00000210">
        <w:rPr>
          <w:rFonts w:ascii="Times NR MT Std" w:hAnsi="Times NR MT Std"/>
        </w:rPr>
        <w:tab/>
        <w:t>what would you do?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i</w:t>
      </w:r>
      <w:r w:rsidRPr="00000210">
        <w:rPr>
          <w:rFonts w:ascii="Times NR MT Std" w:hAnsi="Times NR MT Std"/>
        </w:rPr>
        <w:tab/>
        <w:t>if they asked me.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j</w:t>
      </w:r>
      <w:r w:rsidRPr="00000210">
        <w:rPr>
          <w:rFonts w:ascii="Times NR MT Std" w:hAnsi="Times NR MT Std"/>
        </w:rPr>
        <w:tab/>
        <w:t>but I’d lost your number.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k</w:t>
      </w:r>
      <w:r w:rsidRPr="00000210">
        <w:rPr>
          <w:rFonts w:ascii="Times NR MT Std" w:hAnsi="Times NR MT Std"/>
        </w:rPr>
        <w:tab/>
        <w:t>if you had a million euros?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Rewrite the sentences with the sam</w:t>
      </w:r>
      <w:r w:rsidRPr="00000210">
        <w:rPr>
          <w:rFonts w:ascii="Times NR MT Std" w:hAnsi="Times NR MT Std"/>
        </w:rPr>
        <w:t xml:space="preserve">e meaning with </w:t>
      </w:r>
      <w:r w:rsidRPr="00000210">
        <w:rPr>
          <w:rFonts w:ascii="Times NR MT Std" w:hAnsi="Times NR MT Std"/>
          <w:i/>
        </w:rPr>
        <w:t>should</w:t>
      </w:r>
      <w:r w:rsidRPr="00000210">
        <w:rPr>
          <w:rFonts w:ascii="Times NR MT Std" w:hAnsi="Times NR MT Std"/>
        </w:rPr>
        <w:t xml:space="preserve"> or </w:t>
      </w:r>
      <w:r w:rsidRPr="00000210">
        <w:rPr>
          <w:rFonts w:ascii="Times NR MT Std" w:hAnsi="Times NR MT Std"/>
          <w:i/>
        </w:rPr>
        <w:t>shouldn’t</w:t>
      </w:r>
      <w:r w:rsidRPr="00000210">
        <w:rPr>
          <w:rFonts w:ascii="Times NR MT Std" w:hAnsi="Times NR MT Std"/>
        </w:rPr>
        <w:t>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>It was a bad idea for you to drive during the snowstorm.</w:t>
      </w:r>
    </w:p>
    <w:p w:rsidR="00000210" w:rsidRPr="00000210" w:rsidRDefault="00EE61E6" w:rsidP="00000210">
      <w:pPr>
        <w:pStyle w:val="NumList"/>
        <w:rPr>
          <w:rFonts w:ascii="Times NR MT Std" w:hAnsi="Times NR MT Std"/>
          <w:i/>
          <w:u w:val="single"/>
        </w:rPr>
      </w:pP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i/>
          <w:u w:val="single"/>
        </w:rPr>
        <w:t>You shouldn’t have driven during the snowstorm.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Why didn’t you use the screwdriver?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Stealing the money was stupid.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</w:t>
      </w:r>
      <w:r w:rsidRPr="00000210">
        <w:rPr>
          <w:rFonts w:ascii="Times NR MT Std" w:hAnsi="Times NR MT Std"/>
        </w:rPr>
        <w:t>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Why did you argue with a customer?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Larry made a mistake when he married Monica.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You didn’t need to turn on all the lights.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</w:t>
      </w:r>
      <w:r w:rsidRPr="00000210">
        <w:rPr>
          <w:rFonts w:ascii="Times NR MT Std" w:hAnsi="Times NR MT Std"/>
        </w:rPr>
        <w:t>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I can’t believe that criminal has been released from prison.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It was wrong of us to arrest you.</w:t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Running away would have been the best idea for you.</w:t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</w:t>
      </w:r>
      <w:r w:rsidRPr="00000210">
        <w:rPr>
          <w:rFonts w:ascii="Times NR MT Std" w:hAnsi="Times NR MT Std"/>
        </w:rPr>
        <w:t>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>Please forgive me for not recognizing you.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>It would have been better for you to listen to your mother.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2 points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20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Correct the mistakes in these sente</w:t>
      </w:r>
      <w:r w:rsidRPr="00000210">
        <w:rPr>
          <w:rFonts w:ascii="Times NR MT Std" w:hAnsi="Times NR MT Std"/>
        </w:rPr>
        <w:t>nces. Tick the three correct sentences.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 xml:space="preserve">If he’d had a happy childhood, he </w:t>
      </w:r>
      <w:r w:rsidRPr="00000210">
        <w:rPr>
          <w:rFonts w:ascii="Times NR MT Std" w:hAnsi="Times NR MT Std"/>
          <w:strike/>
        </w:rPr>
        <w:t>wouldn’t become</w:t>
      </w:r>
      <w:r w:rsidRPr="00000210">
        <w:rPr>
          <w:rFonts w:ascii="Times NR MT Std" w:hAnsi="Times NR MT Std"/>
        </w:rPr>
        <w:t xml:space="preserve"> a thief.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i/>
          <w:u w:val="single"/>
        </w:rPr>
        <w:t>wouldn’t have</w:t>
      </w:r>
      <w:r w:rsidRPr="00000210">
        <w:rPr>
          <w:rFonts w:ascii="Times NR MT Std" w:hAnsi="Times NR MT Std"/>
        </w:rPr>
        <w:t xml:space="preserve"> </w:t>
      </w:r>
      <w:r w:rsidRPr="00000210">
        <w:rPr>
          <w:rFonts w:ascii="Times NR MT Std" w:hAnsi="Times NR MT Std"/>
          <w:i/>
          <w:u w:val="single"/>
        </w:rPr>
        <w:t>become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If you saw someone shop-lifting, would you report it to the manager?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lastRenderedPageBreak/>
        <w:t>3</w:t>
      </w:r>
      <w:r w:rsidRPr="00000210">
        <w:rPr>
          <w:rFonts w:ascii="Times NR MT Std" w:hAnsi="Times NR MT Std"/>
        </w:rPr>
        <w:tab/>
        <w:t>I would demand a receipt if I were you.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Why didn’t you ask them? They could help.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The police could arrest him if you’d called them yesterday.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If I am you, I would break up with him.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He wouldn’t have played truant if he wouldn’t have been afraid of the bullies</w:t>
      </w:r>
      <w:r w:rsidRPr="00000210">
        <w:rPr>
          <w:rFonts w:ascii="Times NR MT Std" w:hAnsi="Times NR MT Std"/>
        </w:rPr>
        <w:t>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How would you feel if you caught someone breaking into your house?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If Lara and Gary hadn’t argued, they hadn’t broken up.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>You will be happier if you didn’t worry about everything.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>If she given me a chance</w:t>
      </w:r>
      <w:r w:rsidRPr="00000210">
        <w:rPr>
          <w:rFonts w:ascii="Times NR MT Std" w:hAnsi="Times NR MT Std"/>
        </w:rPr>
        <w:t>, I could make her happy.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Complete the sentences with the correct form of the verbs.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 xml:space="preserve">If she had left earlier, she (not be) </w:t>
      </w:r>
      <w:r w:rsidRPr="00000210">
        <w:rPr>
          <w:rFonts w:ascii="Times NR MT Std" w:hAnsi="Times NR MT Std"/>
          <w:i/>
          <w:u w:val="single"/>
        </w:rPr>
        <w:t>wouldn’t have been</w:t>
      </w:r>
      <w:r w:rsidRPr="00000210">
        <w:rPr>
          <w:rFonts w:ascii="Times NR MT Std" w:hAnsi="Times NR MT Std"/>
        </w:rPr>
        <w:t xml:space="preserve"> late.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I would have finished the job if I (start) ________ so</w:t>
      </w:r>
      <w:r w:rsidRPr="00000210">
        <w:rPr>
          <w:rFonts w:ascii="Times NR MT Std" w:hAnsi="Times NR MT Std"/>
        </w:rPr>
        <w:t>oner.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I’ll give you a lift if you (come) ________ now.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I (not stop) ________ working if I won a lot of money.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If you (tell) ________ him the truth, would you not have argued?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You (can be) ________ happy together if you hadn’t been so jealous.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 xml:space="preserve">If </w:t>
      </w:r>
      <w:r w:rsidRPr="00000210">
        <w:rPr>
          <w:rFonts w:ascii="Times NR MT Std" w:hAnsi="Times NR MT Std"/>
        </w:rPr>
        <w:t>you break the machine again, I (not be) ________ able to fix it.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(take) ________ you ________ the course again if you failed?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If you were born again, what (do) ________ you ________ differently?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 xml:space="preserve">He (not ring) ________ you if you don’t give him your </w:t>
      </w:r>
      <w:r w:rsidRPr="00000210">
        <w:rPr>
          <w:rFonts w:ascii="Times NR MT Std" w:hAnsi="Times NR MT Std"/>
        </w:rPr>
        <w:t>number.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>I would buy a new flat if I (have) ________ the money.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Replace a word or phrase in each sentence with a word from the box with a similar meaning.</w:t>
      </w:r>
    </w:p>
    <w:p w:rsidR="00000210" w:rsidRPr="00000210" w:rsidRDefault="00EE61E6" w:rsidP="00000210">
      <w:pPr>
        <w:pStyle w:val="BoxedText"/>
        <w:ind w:left="568" w:hanging="114"/>
        <w:rPr>
          <w:rFonts w:ascii="Times NR MT Std" w:hAnsi="Times NR MT Std"/>
        </w:rPr>
      </w:pPr>
      <w:r w:rsidRPr="00000210">
        <w:rPr>
          <w:rFonts w:ascii="Times NR MT Std" w:hAnsi="Times NR MT Std"/>
        </w:rPr>
        <w:t xml:space="preserve">angry   completely   delighted   frightened   furiously   </w:t>
      </w:r>
      <w:r w:rsidRPr="00000210">
        <w:rPr>
          <w:rFonts w:ascii="Times NR MT Std" w:hAnsi="Times NR MT Std"/>
        </w:rPr>
        <w:lastRenderedPageBreak/>
        <w:t>l</w:t>
      </w:r>
      <w:r w:rsidRPr="00000210">
        <w:rPr>
          <w:rFonts w:ascii="Times NR MT Std" w:hAnsi="Times NR MT Std"/>
        </w:rPr>
        <w:t xml:space="preserve">ocated   met   normal   point   </w:t>
      </w:r>
      <w:r w:rsidRPr="00000210">
        <w:rPr>
          <w:rFonts w:ascii="Times NR MT Std" w:hAnsi="Times NR MT Std"/>
          <w:strike/>
        </w:rPr>
        <w:t>prison</w:t>
      </w:r>
      <w:r w:rsidRPr="00000210">
        <w:rPr>
          <w:rFonts w:ascii="Times NR MT Std" w:hAnsi="Times NR MT Std"/>
        </w:rPr>
        <w:t xml:space="preserve">   stunned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 xml:space="preserve">Harris had to go to </w:t>
      </w:r>
      <w:r w:rsidRPr="00000210">
        <w:rPr>
          <w:rFonts w:ascii="Times NR MT Std" w:hAnsi="Times NR MT Std"/>
          <w:strike/>
        </w:rPr>
        <w:t>jail</w:t>
      </w:r>
      <w:r w:rsidRPr="00000210">
        <w:rPr>
          <w:rFonts w:ascii="Times NR MT Std" w:hAnsi="Times NR MT Std"/>
        </w:rPr>
        <w:t xml:space="preserve"> for theft.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i/>
          <w:u w:val="single"/>
        </w:rPr>
        <w:t>prison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The situation is totally hopeless.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Are you scared of snakes?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I bumped into Richard the other day.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I don’t understand the pur</w:t>
      </w:r>
      <w:r w:rsidRPr="00000210">
        <w:rPr>
          <w:rFonts w:ascii="Times NR MT Std" w:hAnsi="Times NR MT Std"/>
        </w:rPr>
        <w:t>pose of this task.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We were shocked when we heard the news.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Monday was just an ordinary day.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60"/>
        </w:tabs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‘I’ll never forgive you,’ he said angrily.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I’m going to be a daddy! I’m over the moon.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 xml:space="preserve">The old town is </w:t>
      </w:r>
      <w:r w:rsidRPr="00000210">
        <w:rPr>
          <w:rFonts w:ascii="Times NR MT Std" w:hAnsi="Times NR MT Std"/>
        </w:rPr>
        <w:t>situated north of the centre.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415"/>
        </w:tabs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>When I heard what had happened, I was furious.</w:t>
      </w:r>
      <w:r w:rsidRPr="00000210">
        <w:rPr>
          <w:rFonts w:ascii="Times NR MT Std" w:hAnsi="Times NR MT Std"/>
        </w:rPr>
        <w:tab/>
        <w:t xml:space="preserve">________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Decide if the sentence is correct or incorrect. Correct the mistakes.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>Dennis Rodman is a high man.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  <w:i/>
          <w:u w:val="single"/>
        </w:rPr>
      </w:pP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  <w:i/>
          <w:u w:val="single"/>
        </w:rPr>
        <w:t>Incorrect. D</w:t>
      </w:r>
      <w:r w:rsidRPr="00000210">
        <w:rPr>
          <w:rFonts w:ascii="Times NR MT Std" w:hAnsi="Times NR MT Std"/>
          <w:i/>
          <w:u w:val="single"/>
        </w:rPr>
        <w:t>ennis Rodman is a tall man.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 xml:space="preserve">2 </w:t>
      </w:r>
      <w:r w:rsidRPr="00000210">
        <w:rPr>
          <w:rFonts w:ascii="Times NR MT Std" w:hAnsi="Times NR MT Std"/>
        </w:rPr>
        <w:tab/>
        <w:t>My uncle’s got a very fast car.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 xml:space="preserve">3 </w:t>
      </w:r>
      <w:r w:rsidRPr="00000210">
        <w:rPr>
          <w:rFonts w:ascii="Times NR MT Std" w:hAnsi="Times NR MT Std"/>
        </w:rPr>
        <w:tab/>
        <w:t>Would you like a little glass of wine?</w:t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  <w:lang w:val="en-US"/>
        </w:rPr>
        <w:t xml:space="preserve">4 </w:t>
      </w:r>
      <w:r w:rsidRPr="00000210">
        <w:rPr>
          <w:rFonts w:ascii="Times NR MT Std" w:hAnsi="Times NR MT Std"/>
          <w:lang w:val="en-US"/>
        </w:rPr>
        <w:tab/>
        <w:t>If you’re lonely, you can’t be happy.</w:t>
      </w:r>
      <w:r w:rsidRPr="00000210">
        <w:rPr>
          <w:rFonts w:ascii="Times NR MT Std" w:hAnsi="Times NR MT Std"/>
          <w:lang w:val="en-US"/>
        </w:rPr>
        <w:tab/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</w:t>
      </w:r>
      <w:r w:rsidRPr="00000210">
        <w:rPr>
          <w:rFonts w:ascii="Times NR MT Std" w:hAnsi="Times NR MT Std"/>
        </w:rPr>
        <w:t>______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  <w:lang w:val="en-US"/>
        </w:rPr>
        <w:t xml:space="preserve">5 </w:t>
      </w:r>
      <w:r w:rsidRPr="00000210">
        <w:rPr>
          <w:rFonts w:ascii="Times NR MT Std" w:hAnsi="Times NR MT Std"/>
          <w:lang w:val="en-US"/>
        </w:rPr>
        <w:tab/>
        <w:t>You’ve made a great mistake.</w:t>
      </w:r>
      <w:r w:rsidRPr="00000210">
        <w:rPr>
          <w:rFonts w:ascii="Times NR MT Std" w:hAnsi="Times NR MT Std"/>
          <w:lang w:val="en-US"/>
        </w:rPr>
        <w:tab/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  <w:lang w:val="en-US"/>
        </w:rPr>
      </w:pPr>
      <w:r w:rsidRPr="00000210">
        <w:rPr>
          <w:rFonts w:ascii="Times NR MT Std" w:hAnsi="Times NR MT Std"/>
          <w:lang w:val="en-US"/>
        </w:rPr>
        <w:t xml:space="preserve">6 </w:t>
      </w:r>
      <w:r w:rsidRPr="00000210">
        <w:rPr>
          <w:rFonts w:ascii="Times NR MT Std" w:hAnsi="Times NR MT Std"/>
          <w:lang w:val="en-US"/>
        </w:rPr>
        <w:tab/>
        <w:t>Damien Hirst is a big artist.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567" w:hanging="283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tabs>
          <w:tab w:val="left" w:pos="4243"/>
          <w:tab w:val="left" w:pos="4646"/>
          <w:tab w:val="left" w:pos="5023"/>
          <w:tab w:val="left" w:pos="6266"/>
        </w:tabs>
        <w:ind w:left="0" w:firstLine="0"/>
        <w:rPr>
          <w:rFonts w:ascii="Times NR MT Std" w:hAnsi="Times NR MT Std"/>
        </w:rPr>
      </w:pPr>
      <w:r w:rsidRPr="00000210">
        <w:rPr>
          <w:rFonts w:ascii="Times NR MT Std" w:hAnsi="Times NR MT Std"/>
          <w:lang w:val="en-US"/>
        </w:rPr>
        <w:tab/>
      </w:r>
      <w:r w:rsidRPr="00000210">
        <w:rPr>
          <w:rFonts w:ascii="Times NR MT Std" w:hAnsi="Times NR MT Std"/>
        </w:rPr>
        <w:tab/>
      </w:r>
      <w:r w:rsidRPr="00000210">
        <w:rPr>
          <w:rFonts w:ascii="Times NR MT Std" w:hAnsi="Times NR MT Std"/>
        </w:rPr>
        <w:tab/>
      </w:r>
    </w:p>
    <w:tbl>
      <w:tblPr>
        <w:tblW w:w="0" w:type="auto"/>
        <w:jc w:val="right"/>
        <w:tblInd w:w="-3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5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Choose the correct words.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>Tom was sitting in his living-room, … h</w:t>
      </w:r>
      <w:r w:rsidRPr="00000210">
        <w:rPr>
          <w:rFonts w:ascii="Times NR MT Std" w:hAnsi="Times NR MT Std"/>
        </w:rPr>
        <w:t>is favourite CD.</w:t>
      </w:r>
    </w:p>
    <w:p w:rsidR="00000210" w:rsidRPr="00000210" w:rsidRDefault="00EE61E6" w:rsidP="00000210">
      <w:pPr>
        <w:pStyle w:val="NumList"/>
        <w:ind w:firstLine="0"/>
        <w:rPr>
          <w:rFonts w:ascii="Times NR MT Std" w:hAnsi="Times NR MT Std"/>
        </w:rPr>
      </w:pPr>
      <w:r w:rsidRPr="00000210">
        <w:rPr>
          <w:rFonts w:ascii="Times NR MT Std" w:hAnsi="Times NR MT Std"/>
        </w:rPr>
        <w:t xml:space="preserve">a </w:t>
      </w:r>
      <w:r w:rsidRPr="00000210">
        <w:rPr>
          <w:rFonts w:ascii="Times NR MT Std" w:hAnsi="Times NR MT Std"/>
          <w:u w:val="single"/>
        </w:rPr>
        <w:t>listening to</w:t>
      </w:r>
      <w:r w:rsidRPr="00000210">
        <w:rPr>
          <w:rFonts w:ascii="Times NR MT Std" w:hAnsi="Times NR MT Std"/>
        </w:rPr>
        <w:tab/>
        <w:t>b hearing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You don’t have to be perfect. Just … your best.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make</w:t>
      </w:r>
      <w:r w:rsidRPr="00000210">
        <w:rPr>
          <w:rFonts w:ascii="Times NR MT Std" w:hAnsi="Times NR MT Std"/>
        </w:rPr>
        <w:tab/>
        <w:t>b do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Vicky enjoys … sport on TV.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watching</w:t>
      </w:r>
      <w:r w:rsidRPr="00000210">
        <w:rPr>
          <w:rFonts w:ascii="Times NR MT Std" w:hAnsi="Times NR MT Std"/>
        </w:rPr>
        <w:tab/>
        <w:t>b looking at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I think Argentina … the next football World Cup.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will beat</w:t>
      </w:r>
      <w:r w:rsidRPr="00000210">
        <w:rPr>
          <w:rFonts w:ascii="Times NR MT Std" w:hAnsi="Times NR MT Std"/>
        </w:rPr>
        <w:tab/>
        <w:t>b will win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He was convicted fo</w:t>
      </w:r>
      <w:r w:rsidRPr="00000210">
        <w:rPr>
          <w:rFonts w:ascii="Times NR MT Std" w:hAnsi="Times NR MT Std"/>
        </w:rPr>
        <w:t>r … a supermarket.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stealing</w:t>
      </w:r>
      <w:r w:rsidRPr="00000210">
        <w:rPr>
          <w:rFonts w:ascii="Times NR MT Std" w:hAnsi="Times NR MT Std"/>
        </w:rPr>
        <w:tab/>
        <w:t>b robbing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Tom had to stay at home to … the flat.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lastRenderedPageBreak/>
        <w:tab/>
        <w:t>a clean</w:t>
      </w:r>
      <w:r w:rsidRPr="00000210">
        <w:rPr>
          <w:rFonts w:ascii="Times NR MT Std" w:hAnsi="Times NR MT Std"/>
        </w:rPr>
        <w:tab/>
        <w:t>b clear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Can you … me some money?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lend</w:t>
      </w:r>
      <w:r w:rsidRPr="00000210">
        <w:rPr>
          <w:rFonts w:ascii="Times NR MT Std" w:hAnsi="Times NR MT Std"/>
        </w:rPr>
        <w:tab/>
        <w:t>b borrow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You can have a party, just don’t … a mess.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do</w:t>
      </w:r>
      <w:r w:rsidRPr="00000210">
        <w:rPr>
          <w:rFonts w:ascii="Times NR MT Std" w:hAnsi="Times NR MT Std"/>
        </w:rPr>
        <w:tab/>
        <w:t>b make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… your wife some flowers – she’ll love them.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Pay</w:t>
      </w:r>
      <w:r w:rsidRPr="00000210">
        <w:rPr>
          <w:rFonts w:ascii="Times NR MT Std" w:hAnsi="Times NR MT Std"/>
        </w:rPr>
        <w:tab/>
        <w:t>b</w:t>
      </w:r>
      <w:r w:rsidRPr="00000210">
        <w:rPr>
          <w:rFonts w:ascii="Times NR MT Std" w:hAnsi="Times NR MT Std"/>
        </w:rPr>
        <w:t xml:space="preserve"> Buy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>Is that … boy lost?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small</w:t>
      </w:r>
      <w:r w:rsidRPr="00000210">
        <w:rPr>
          <w:rFonts w:ascii="Times NR MT Std" w:hAnsi="Times NR MT Std"/>
        </w:rPr>
        <w:tab/>
        <w:t>b little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11</w:t>
      </w:r>
      <w:r w:rsidRPr="00000210">
        <w:rPr>
          <w:rFonts w:ascii="Times NR MT Std" w:hAnsi="Times NR MT Std"/>
        </w:rPr>
        <w:tab/>
        <w:t>I love … to my mates about football.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a speaking</w:t>
      </w:r>
      <w:r w:rsidRPr="00000210">
        <w:rPr>
          <w:rFonts w:ascii="Times NR MT Std" w:hAnsi="Times NR MT Std"/>
        </w:rPr>
        <w:tab/>
        <w:t>b talking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Complete the conversations with words from the box.</w:t>
      </w:r>
    </w:p>
    <w:p w:rsidR="00000210" w:rsidRPr="00000210" w:rsidRDefault="00EE61E6" w:rsidP="00000210">
      <w:pPr>
        <w:pStyle w:val="BoxedText"/>
        <w:rPr>
          <w:rFonts w:ascii="Times NR MT Std" w:hAnsi="Times NR MT Std"/>
        </w:rPr>
      </w:pPr>
      <w:r w:rsidRPr="00000210">
        <w:rPr>
          <w:rFonts w:ascii="Times NR MT Std" w:hAnsi="Times NR MT Std"/>
          <w:strike/>
        </w:rPr>
        <w:t>bill</w:t>
      </w:r>
      <w:r w:rsidRPr="00000210">
        <w:rPr>
          <w:rFonts w:ascii="Times NR MT Std" w:hAnsi="Times NR MT Std"/>
        </w:rPr>
        <w:t xml:space="preserve">   card   change   expiry   receipt   service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A Here</w:t>
      </w:r>
      <w:r w:rsidRPr="00000210">
        <w:rPr>
          <w:rFonts w:ascii="Times NR MT Std" w:hAnsi="Times NR MT Std"/>
        </w:rPr>
        <w:t xml:space="preserve">’s the (1) </w:t>
      </w:r>
      <w:r w:rsidRPr="00000210">
        <w:rPr>
          <w:rFonts w:ascii="Times NR MT Std" w:hAnsi="Times NR MT Std"/>
          <w:i/>
          <w:u w:val="single"/>
        </w:rPr>
        <w:t>bill</w:t>
      </w:r>
      <w:r w:rsidRPr="00000210">
        <w:rPr>
          <w:rFonts w:ascii="Times NR MT Std" w:hAnsi="Times NR MT Std"/>
        </w:rPr>
        <w:t>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B Thank you. Is (2) ________ included?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A That’ll be £19.50, please.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B Here you are. £20.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A Thank you. Here’s your (3) ________ , and your (4) ________ : 50p.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A My credit (5) ________ number is 9988 7766 5544 3322.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B Thank you. What’s the</w:t>
      </w:r>
      <w:r w:rsidRPr="00000210">
        <w:rPr>
          <w:rFonts w:ascii="Times NR MT Std" w:hAnsi="Times NR MT Std"/>
        </w:rPr>
        <w:t xml:space="preserve"> (6) ________ date?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5</w:t>
            </w:r>
          </w:p>
        </w:tc>
      </w:tr>
    </w:tbl>
    <w:p w:rsidR="00000210" w:rsidRPr="00000210" w:rsidRDefault="00EE61E6" w:rsidP="00000210">
      <w:pPr>
        <w:pStyle w:val="Exrubric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 xml:space="preserve">Translate the sentences into your language. 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</w:t>
      </w:r>
      <w:r w:rsidRPr="00000210">
        <w:rPr>
          <w:rFonts w:ascii="Times NR MT Std" w:hAnsi="Times NR MT Std"/>
        </w:rPr>
        <w:tab/>
        <w:t>I’m just tired, that’s all.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2</w:t>
      </w:r>
      <w:r w:rsidRPr="00000210">
        <w:rPr>
          <w:rFonts w:ascii="Times NR MT Std" w:hAnsi="Times NR MT Std"/>
        </w:rPr>
        <w:tab/>
        <w:t>I just love your new jacket!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3</w:t>
      </w:r>
      <w:r w:rsidRPr="00000210">
        <w:rPr>
          <w:rFonts w:ascii="Times NR MT Std" w:hAnsi="Times NR MT Std"/>
        </w:rPr>
        <w:tab/>
        <w:t>I was over the m</w:t>
      </w:r>
      <w:r w:rsidRPr="00000210">
        <w:rPr>
          <w:rFonts w:ascii="Times NR MT Std" w:hAnsi="Times NR MT Std"/>
        </w:rPr>
        <w:t>oon when I heard the news.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4</w:t>
      </w:r>
      <w:r w:rsidRPr="00000210">
        <w:rPr>
          <w:rFonts w:ascii="Times NR MT Std" w:hAnsi="Times NR MT Std"/>
        </w:rPr>
        <w:tab/>
        <w:t>Could you give me the balance on my account?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5</w:t>
      </w:r>
      <w:r w:rsidRPr="00000210">
        <w:rPr>
          <w:rFonts w:ascii="Times NR MT Std" w:hAnsi="Times NR MT Std"/>
        </w:rPr>
        <w:tab/>
        <w:t>And here’s your change. 20p.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6</w:t>
      </w:r>
      <w:r w:rsidRPr="00000210">
        <w:rPr>
          <w:rFonts w:ascii="Times NR MT Std" w:hAnsi="Times NR MT Std"/>
        </w:rPr>
        <w:tab/>
        <w:t>Bear with me one moment.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</w:t>
      </w:r>
      <w:r w:rsidRPr="00000210">
        <w:rPr>
          <w:rFonts w:ascii="Times NR MT Std" w:hAnsi="Times NR MT Std"/>
        </w:rPr>
        <w:t>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7</w:t>
      </w:r>
      <w:r w:rsidRPr="00000210">
        <w:rPr>
          <w:rFonts w:ascii="Times NR MT Std" w:hAnsi="Times NR MT Std"/>
        </w:rPr>
        <w:tab/>
        <w:t>Your account is £350 in credit.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lastRenderedPageBreak/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8</w:t>
      </w:r>
      <w:r w:rsidRPr="00000210">
        <w:rPr>
          <w:rFonts w:ascii="Times NR MT Std" w:hAnsi="Times NR MT Std"/>
        </w:rPr>
        <w:tab/>
        <w:t>I gave you £10, but you’ve given me change for £5.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9</w:t>
      </w:r>
      <w:r w:rsidRPr="00000210">
        <w:rPr>
          <w:rFonts w:ascii="Times NR MT Std" w:hAnsi="Times NR MT Std"/>
        </w:rPr>
        <w:tab/>
        <w:t>What’s the expiry date?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>10</w:t>
      </w:r>
      <w:r w:rsidRPr="00000210">
        <w:rPr>
          <w:rFonts w:ascii="Times NR MT Std" w:hAnsi="Times NR MT Std"/>
        </w:rPr>
        <w:tab/>
        <w:t xml:space="preserve">Here’s your </w:t>
      </w:r>
      <w:r w:rsidRPr="00000210">
        <w:rPr>
          <w:rFonts w:ascii="Times NR MT Std" w:hAnsi="Times NR MT Std"/>
        </w:rPr>
        <w:t>bill.</w:t>
      </w:r>
    </w:p>
    <w:p w:rsidR="00000210" w:rsidRPr="00000210" w:rsidRDefault="00EE61E6" w:rsidP="00000210">
      <w:pPr>
        <w:pStyle w:val="NumList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  <w:t>__________________________________</w:t>
      </w:r>
    </w:p>
    <w:p w:rsidR="00000210" w:rsidRPr="00000210" w:rsidRDefault="00EE61E6" w:rsidP="00000210">
      <w:pPr>
        <w:pStyle w:val="NumList"/>
        <w:ind w:left="0" w:firstLine="0"/>
        <w:rPr>
          <w:rFonts w:ascii="Times NR MT Std" w:hAnsi="Times NR MT Std"/>
        </w:rPr>
      </w:pPr>
      <w:r w:rsidRPr="00000210">
        <w:rPr>
          <w:rFonts w:ascii="Times NR MT Std" w:hAnsi="Times NR MT Std"/>
        </w:rPr>
        <w:tab/>
      </w: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</w:t>
            </w:r>
          </w:p>
        </w:tc>
      </w:tr>
    </w:tbl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000210" w:rsidRPr="00000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000210" w:rsidRPr="00000210" w:rsidRDefault="00EE61E6" w:rsidP="00000210">
            <w:pPr>
              <w:pStyle w:val="Score"/>
              <w:rPr>
                <w:i/>
              </w:rPr>
            </w:pPr>
            <w:r w:rsidRPr="00000210">
              <w:rPr>
                <w:rFonts w:ascii="Times NR MT Std" w:hAnsi="Times NR MT Std"/>
                <w:i/>
              </w:rPr>
              <w:t>TOTAL</w:t>
            </w:r>
          </w:p>
        </w:tc>
        <w:tc>
          <w:tcPr>
            <w:tcW w:w="432" w:type="dxa"/>
          </w:tcPr>
          <w:p w:rsidR="00000210" w:rsidRPr="00000210" w:rsidRDefault="00EE61E6" w:rsidP="00000210">
            <w:pPr>
              <w:pStyle w:val="Score"/>
            </w:pPr>
          </w:p>
        </w:tc>
        <w:tc>
          <w:tcPr>
            <w:tcW w:w="432" w:type="dxa"/>
            <w:shd w:val="clear" w:color="auto" w:fill="000000"/>
          </w:tcPr>
          <w:p w:rsidR="00000210" w:rsidRPr="00000210" w:rsidRDefault="00EE61E6" w:rsidP="00000210">
            <w:pPr>
              <w:pStyle w:val="Score"/>
            </w:pPr>
            <w:r w:rsidRPr="00000210">
              <w:rPr>
                <w:rFonts w:ascii="Times NR MT Std" w:hAnsi="Times NR MT Std"/>
              </w:rPr>
              <w:t>100</w:t>
            </w:r>
          </w:p>
        </w:tc>
      </w:tr>
    </w:tbl>
    <w:p w:rsidR="00000210" w:rsidRPr="00000210" w:rsidRDefault="00EE61E6" w:rsidP="00000210">
      <w:pPr>
        <w:pStyle w:val="NumList"/>
        <w:rPr>
          <w:rFonts w:ascii="Times NR MT Std" w:hAnsi="Times NR MT Std"/>
        </w:rPr>
      </w:pPr>
    </w:p>
    <w:sectPr w:rsidR="00000210" w:rsidRPr="000002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8" w:h="16838"/>
      <w:pgMar w:top="567" w:right="1797" w:bottom="1021" w:left="1797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1E6" w:rsidRDefault="00EE61E6">
      <w:r>
        <w:separator/>
      </w:r>
    </w:p>
  </w:endnote>
  <w:endnote w:type="continuationSeparator" w:id="0">
    <w:p w:rsidR="00EE61E6" w:rsidRDefault="00EE6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R MT St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10" w:rsidRDefault="00EE61E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10" w:rsidRDefault="00FE206B">
    <w:pPr>
      <w:pStyle w:val="Piedepgina"/>
      <w:ind w:right="360"/>
    </w:pPr>
    <w:r>
      <w:rPr>
        <w:noProof/>
        <w:lang w:val="es-AR" w:eastAsia="es-AR"/>
      </w:rPr>
      <w:drawing>
        <wp:inline distT="0" distB="0" distL="0" distR="0">
          <wp:extent cx="3930650" cy="152400"/>
          <wp:effectExtent l="19050" t="0" r="0" b="0"/>
          <wp:docPr id="1" name="Imagen 1" descr="TRD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D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0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10" w:rsidRDefault="00EE61E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1E6" w:rsidRDefault="00EE61E6">
      <w:r>
        <w:separator/>
      </w:r>
    </w:p>
  </w:footnote>
  <w:footnote w:type="continuationSeparator" w:id="0">
    <w:p w:rsidR="00EE61E6" w:rsidRDefault="00EE61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10" w:rsidRDefault="00EE61E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10" w:rsidRDefault="00EE61E6" w:rsidP="00000210">
    <w:pPr>
      <w:pStyle w:val="Header1"/>
    </w:pPr>
    <w:r>
      <w:t>Name _____________________________</w:t>
    </w:r>
    <w:r>
      <w:tab/>
      <w:t xml:space="preserve">  </w:t>
    </w:r>
  </w:p>
  <w:p w:rsidR="00000210" w:rsidRDefault="00EE61E6" w:rsidP="00000210">
    <w:pPr>
      <w:pStyle w:val="Header1"/>
    </w:pPr>
    <w:r>
      <w:t>Class ____________________________</w:t>
    </w:r>
  </w:p>
  <w:p w:rsidR="00000210" w:rsidRDefault="00FE206B">
    <w:pPr>
      <w:pStyle w:val="Header2"/>
    </w:pPr>
    <w:r>
      <w:rPr>
        <w:noProof/>
        <w:w w:val="100"/>
        <w:lang w:val="es-AR" w:eastAsia="es-AR"/>
      </w:rPr>
      <w:drawing>
        <wp:anchor distT="215900" distB="0" distL="114300" distR="114300" simplePos="0" relativeHeight="251657728" behindDoc="0" locked="0" layoutInCell="1" allowOverlap="0">
          <wp:simplePos x="0" y="0"/>
          <wp:positionH relativeFrom="column">
            <wp:posOffset>3368040</wp:posOffset>
          </wp:positionH>
          <wp:positionV relativeFrom="page">
            <wp:posOffset>459740</wp:posOffset>
          </wp:positionV>
          <wp:extent cx="1922145" cy="617855"/>
          <wp:effectExtent l="19050" t="0" r="1905" b="0"/>
          <wp:wrapSquare wrapText="left"/>
          <wp:docPr id="4" name="Imagen 4" descr="TRD_headway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RD_headway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145" cy="617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E61E6">
      <w:t>Unit test 9A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10" w:rsidRDefault="00EE61E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902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811A1"/>
    <w:rsid w:val="00EE61E6"/>
    <w:rsid w:val="00FE2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FA6"/>
    <w:rPr>
      <w:sz w:val="24"/>
      <w:lang w:val="en-US" w:eastAsia="en-GB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xrubric">
    <w:name w:val="Ex rubric"/>
    <w:basedOn w:val="Normal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  <w:textAlignment w:val="baseline"/>
    </w:pPr>
    <w:rPr>
      <w:rFonts w:ascii="Times New Roman" w:eastAsia="Times New Roman" w:hAnsi="Times New Roman"/>
      <w:b/>
      <w:lang w:val="en-GB"/>
    </w:rPr>
  </w:style>
  <w:style w:type="paragraph" w:customStyle="1" w:styleId="Score">
    <w:name w:val="Score"/>
    <w:basedOn w:val="Normal"/>
    <w:pPr>
      <w:overflowPunct w:val="0"/>
      <w:autoSpaceDE w:val="0"/>
      <w:autoSpaceDN w:val="0"/>
      <w:adjustRightInd w:val="0"/>
      <w:spacing w:before="20"/>
      <w:jc w:val="center"/>
      <w:textAlignment w:val="baseline"/>
    </w:pPr>
    <w:rPr>
      <w:rFonts w:ascii="Arial" w:eastAsia="Times New Roman" w:hAnsi="Arial"/>
      <w:sz w:val="22"/>
      <w:lang w:val="en-GB"/>
    </w:rPr>
  </w:style>
  <w:style w:type="paragraph" w:customStyle="1" w:styleId="HeadingA">
    <w:name w:val="Heading A"/>
    <w:basedOn w:val="Normal"/>
    <w:next w:val="Exrubric"/>
    <w:pPr>
      <w:keepNext/>
      <w:overflowPunct w:val="0"/>
      <w:autoSpaceDE w:val="0"/>
      <w:autoSpaceDN w:val="0"/>
      <w:adjustRightInd w:val="0"/>
      <w:spacing w:before="700" w:after="60" w:line="280" w:lineRule="exact"/>
      <w:textAlignment w:val="baseline"/>
    </w:pPr>
    <w:rPr>
      <w:rFonts w:ascii="Arial" w:eastAsia="Times New Roman" w:hAnsi="Arial"/>
      <w:b/>
      <w:caps/>
      <w:lang w:val="en-GB"/>
    </w:rPr>
  </w:style>
  <w:style w:type="paragraph" w:customStyle="1" w:styleId="Example">
    <w:name w:val="Example"/>
    <w:basedOn w:val="Normal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  <w:textAlignment w:val="baseline"/>
    </w:pPr>
    <w:rPr>
      <w:rFonts w:ascii="Times New Roman" w:eastAsia="Times New Roman" w:hAnsi="Times New Roman"/>
      <w:sz w:val="22"/>
      <w:lang w:val="en-GB"/>
    </w:rPr>
  </w:style>
  <w:style w:type="paragraph" w:customStyle="1" w:styleId="NumList">
    <w:name w:val="Num List"/>
    <w:basedOn w:val="Normal"/>
    <w:pPr>
      <w:overflowPunct w:val="0"/>
      <w:autoSpaceDE w:val="0"/>
      <w:autoSpaceDN w:val="0"/>
      <w:adjustRightInd w:val="0"/>
      <w:spacing w:line="280" w:lineRule="exact"/>
      <w:ind w:left="568" w:hanging="284"/>
      <w:textAlignment w:val="baseline"/>
    </w:pPr>
    <w:rPr>
      <w:rFonts w:ascii="Times New Roman" w:eastAsia="Times New Roman" w:hAnsi="Times New Roman"/>
      <w:sz w:val="22"/>
      <w:lang w:val="en-GB"/>
    </w:rPr>
  </w:style>
  <w:style w:type="paragraph" w:customStyle="1" w:styleId="SmallSpace">
    <w:name w:val="Small Space"/>
    <w:basedOn w:val="Normal"/>
    <w:pPr>
      <w:overflowPunct w:val="0"/>
      <w:autoSpaceDE w:val="0"/>
      <w:autoSpaceDN w:val="0"/>
      <w:adjustRightInd w:val="0"/>
      <w:spacing w:line="120" w:lineRule="exact"/>
      <w:textAlignment w:val="baseline"/>
    </w:pPr>
    <w:rPr>
      <w:rFonts w:ascii="Times New Roman" w:eastAsia="Times New Roman" w:hAnsi="Times New Roman"/>
      <w:sz w:val="16"/>
      <w:lang w:val="en-GB"/>
    </w:rPr>
  </w:style>
  <w:style w:type="paragraph" w:customStyle="1" w:styleId="NumDialogue">
    <w:name w:val="Num Dialogue"/>
    <w:basedOn w:val="NumList"/>
    <w:pPr>
      <w:tabs>
        <w:tab w:val="left" w:pos="567"/>
      </w:tabs>
      <w:ind w:left="851" w:hanging="567"/>
    </w:pPr>
  </w:style>
  <w:style w:type="paragraph" w:customStyle="1" w:styleId="Example1st">
    <w:name w:val="Example 1st"/>
    <w:basedOn w:val="Example"/>
    <w:pPr>
      <w:spacing w:after="0"/>
      <w:ind w:left="1195"/>
    </w:pPr>
  </w:style>
  <w:style w:type="paragraph" w:customStyle="1" w:styleId="Example2nd">
    <w:name w:val="Example 2nd"/>
    <w:basedOn w:val="Example"/>
    <w:pPr>
      <w:ind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GB"/>
    </w:rPr>
  </w:style>
  <w:style w:type="paragraph" w:customStyle="1" w:styleId="Facsimile">
    <w:name w:val="Facsimile"/>
    <w:basedOn w:val="Normal"/>
    <w:pPr>
      <w:pBdr>
        <w:left w:val="single" w:sz="12" w:space="11" w:color="auto"/>
        <w:right w:val="single" w:sz="12" w:space="11" w:color="auto"/>
      </w:pBdr>
      <w:tabs>
        <w:tab w:val="left" w:pos="5760"/>
      </w:tabs>
      <w:overflowPunct w:val="0"/>
      <w:autoSpaceDE w:val="0"/>
      <w:autoSpaceDN w:val="0"/>
      <w:adjustRightInd w:val="0"/>
      <w:spacing w:before="120" w:after="120" w:line="280" w:lineRule="exact"/>
      <w:ind w:left="567" w:right="284"/>
      <w:jc w:val="both"/>
      <w:textAlignment w:val="baseline"/>
    </w:pPr>
    <w:rPr>
      <w:rFonts w:ascii="Arial" w:eastAsia="Times New Roman" w:hAnsi="Arial"/>
      <w:sz w:val="20"/>
      <w:lang w:val="en-GB"/>
    </w:r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BoxedText">
    <w:name w:val="Boxed Text"/>
    <w:basedOn w:val="NumList"/>
    <w:pPr>
      <w:pBdr>
        <w:top w:val="single" w:sz="6" w:space="1" w:color="auto"/>
        <w:left w:val="single" w:sz="6" w:space="6" w:color="auto"/>
        <w:bottom w:val="single" w:sz="6" w:space="3" w:color="auto"/>
        <w:right w:val="single" w:sz="6" w:space="6" w:color="auto"/>
      </w:pBdr>
      <w:spacing w:before="180" w:after="120"/>
      <w:ind w:left="454" w:right="3635" w:firstLine="0"/>
    </w:pPr>
  </w:style>
  <w:style w:type="paragraph" w:customStyle="1" w:styleId="Facsimile1st">
    <w:name w:val="Facsimile 1st"/>
    <w:basedOn w:val="Facsimile"/>
    <w:pPr>
      <w:pBdr>
        <w:top w:val="single" w:sz="12" w:space="6" w:color="auto"/>
      </w:pBdr>
      <w:spacing w:before="200"/>
    </w:pPr>
  </w:style>
  <w:style w:type="paragraph" w:customStyle="1" w:styleId="FacsimileLast">
    <w:name w:val="Facsimile Last"/>
    <w:basedOn w:val="Facsimile"/>
    <w:pPr>
      <w:pBdr>
        <w:bottom w:val="single" w:sz="12" w:space="8" w:color="auto"/>
      </w:pBdr>
      <w:spacing w:after="200"/>
    </w:pPr>
  </w:style>
  <w:style w:type="character" w:customStyle="1" w:styleId="Tickbox">
    <w:name w:val="Tickbox"/>
    <w:basedOn w:val="Fuentedeprrafopredeter"/>
    <w:rPr>
      <w:bdr w:val="single" w:sz="4" w:space="0" w:color="auto"/>
    </w:rPr>
  </w:style>
  <w:style w:type="character" w:styleId="Nmerodepgina">
    <w:name w:val="page number"/>
    <w:basedOn w:val="Fuentedeprrafopredeter"/>
    <w:semiHidden/>
  </w:style>
  <w:style w:type="paragraph" w:customStyle="1" w:styleId="Header1">
    <w:name w:val="Header 1"/>
    <w:basedOn w:val="Encabezado"/>
    <w:pPr>
      <w:tabs>
        <w:tab w:val="left" w:pos="710"/>
      </w:tabs>
      <w:spacing w:line="280" w:lineRule="exact"/>
    </w:pPr>
    <w:rPr>
      <w:rFonts w:ascii="Arial" w:hAnsi="Arial"/>
      <w:sz w:val="20"/>
    </w:rPr>
  </w:style>
  <w:style w:type="paragraph" w:customStyle="1" w:styleId="Header2">
    <w:name w:val="Header 2"/>
    <w:basedOn w:val="Encabezado"/>
    <w:pPr>
      <w:pBdr>
        <w:bottom w:val="single" w:sz="8" w:space="6" w:color="auto"/>
      </w:pBdr>
      <w:tabs>
        <w:tab w:val="clear" w:pos="4320"/>
        <w:tab w:val="left" w:pos="852"/>
      </w:tabs>
      <w:spacing w:before="160" w:after="400" w:line="280" w:lineRule="exact"/>
    </w:pPr>
    <w:rPr>
      <w:rFonts w:ascii="Arial" w:hAnsi="Arial"/>
      <w:b/>
      <w:w w:val="90"/>
      <w:sz w:val="28"/>
    </w:rPr>
  </w:style>
  <w:style w:type="paragraph" w:customStyle="1" w:styleId="HeadingAnospace">
    <w:name w:val="Heading A (no space)"/>
    <w:basedOn w:val="HeadingA"/>
    <w:pPr>
      <w:spacing w:before="0"/>
    </w:pPr>
  </w:style>
  <w:style w:type="paragraph" w:customStyle="1" w:styleId="Sectionstyle">
    <w:name w:val="Section style"/>
    <w:basedOn w:val="Normal"/>
    <w:pPr>
      <w:overflowPunct w:val="0"/>
      <w:autoSpaceDE w:val="0"/>
      <w:autoSpaceDN w:val="0"/>
      <w:adjustRightInd w:val="0"/>
      <w:spacing w:line="60" w:lineRule="exact"/>
      <w:textAlignment w:val="baseline"/>
    </w:pPr>
    <w:rPr>
      <w:rFonts w:ascii="Times New Roman" w:hAnsi="Times New Roman"/>
      <w:sz w:val="6"/>
    </w:rPr>
  </w:style>
  <w:style w:type="paragraph" w:customStyle="1" w:styleId="NumList10">
    <w:name w:val="Num List (10+)"/>
    <w:basedOn w:val="NumList"/>
    <w:pPr>
      <w:ind w:left="567" w:hanging="397"/>
    </w:pPr>
  </w:style>
  <w:style w:type="table" w:styleId="Tablaconcuadrcula">
    <w:name w:val="Table Grid"/>
    <w:basedOn w:val="Tablanormal"/>
    <w:uiPriority w:val="59"/>
    <w:rsid w:val="00EE22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semiHidden/>
    <w:rsid w:val="00D9051D"/>
    <w:rPr>
      <w:sz w:val="16"/>
      <w:szCs w:val="16"/>
    </w:rPr>
  </w:style>
  <w:style w:type="paragraph" w:styleId="Textocomentario">
    <w:name w:val="annotation text"/>
    <w:basedOn w:val="Normal"/>
    <w:semiHidden/>
    <w:rsid w:val="00D9051D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D9051D"/>
    <w:rPr>
      <w:b/>
      <w:bCs/>
    </w:rPr>
  </w:style>
  <w:style w:type="paragraph" w:styleId="Textodeglobo">
    <w:name w:val="Balloon Text"/>
    <w:basedOn w:val="Normal"/>
    <w:semiHidden/>
    <w:rsid w:val="00D905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ltan%20Rezmuves\Documents\OUP\WiP\Headway%20Tests\Headway%20Intermediate%204th%20Edition%20manuscript\Drafts\Test%20blank%20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 blank template</Template>
  <TotalTime>0</TotalTime>
  <Pages>6</Pages>
  <Words>1196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GRAMMAR</vt:lpstr>
    </vt:vector>
  </TitlesOfParts>
  <Company>Newton Harris</Company>
  <LinksUpToDate>false</LinksUpToDate>
  <CharactersWithSpaces>7760</CharactersWithSpaces>
  <SharedDoc>false</SharedDoc>
  <HLinks>
    <vt:vector size="12" baseType="variant">
      <vt:variant>
        <vt:i4>8126532</vt:i4>
      </vt:variant>
      <vt:variant>
        <vt:i4>9415</vt:i4>
      </vt:variant>
      <vt:variant>
        <vt:i4>1025</vt:i4>
      </vt:variant>
      <vt:variant>
        <vt:i4>1</vt:i4>
      </vt:variant>
      <vt:variant>
        <vt:lpwstr>TRD_footer</vt:lpwstr>
      </vt:variant>
      <vt:variant>
        <vt:lpwstr/>
      </vt:variant>
      <vt:variant>
        <vt:i4>8061025</vt:i4>
      </vt:variant>
      <vt:variant>
        <vt:i4>-1</vt:i4>
      </vt:variant>
      <vt:variant>
        <vt:i4>2052</vt:i4>
      </vt:variant>
      <vt:variant>
        <vt:i4>1</vt:i4>
      </vt:variant>
      <vt:variant>
        <vt:lpwstr>TRD_headway_header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GRAMMAR</dc:title>
  <dc:creator>Zoltan Rezmuves</dc:creator>
  <cp:lastModifiedBy>Esteban Marcelo Mascotto</cp:lastModifiedBy>
  <cp:revision>2</cp:revision>
  <cp:lastPrinted>2008-12-06T17:55:00Z</cp:lastPrinted>
  <dcterms:created xsi:type="dcterms:W3CDTF">2020-09-24T20:18:00Z</dcterms:created>
  <dcterms:modified xsi:type="dcterms:W3CDTF">2020-09-24T20:18:00Z</dcterms:modified>
</cp:coreProperties>
</file>