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019" w:rsidRPr="004E1827" w:rsidRDefault="00EB3019" w:rsidP="007B6477">
      <w:pPr>
        <w:pStyle w:val="Rubric"/>
        <w:spacing w:before="0"/>
        <w:rPr>
          <w:rFonts w:ascii="Times New Roman" w:hAnsi="Times New Roman"/>
        </w:rPr>
      </w:pPr>
      <w:r w:rsidRPr="004E1827">
        <w:rPr>
          <w:rStyle w:val="2RubricNo"/>
          <w:rFonts w:cs="ArialNarrow-Bold"/>
          <w:bCs w:val="0"/>
          <w:szCs w:val="20"/>
        </w:rPr>
        <w:t xml:space="preserve">1 </w:t>
      </w:r>
      <w:r w:rsidRPr="004E1827">
        <w:rPr>
          <w:rStyle w:val="2RubricNo"/>
          <w:rFonts w:cs="ArialNarrow-Bold"/>
          <w:bCs w:val="0"/>
          <w:szCs w:val="20"/>
        </w:rPr>
        <w:tab/>
      </w:r>
      <w:r w:rsidRPr="004E1827">
        <w:rPr>
          <w:rFonts w:ascii="Times New Roman" w:hAnsi="Times New Roman"/>
        </w:rPr>
        <w:t>Choose the correct options.</w:t>
      </w:r>
    </w:p>
    <w:p w:rsidR="00EB3019" w:rsidRDefault="00EB3019" w:rsidP="007B6477">
      <w:pPr>
        <w:pStyle w:val="Exercisenumbered"/>
      </w:pPr>
      <w:r>
        <w:tab/>
        <w:t xml:space="preserve">1 </w:t>
      </w:r>
      <w:r>
        <w:tab/>
        <w:t>How long</w:t>
      </w:r>
      <w:r>
        <w:rPr>
          <w:noProof/>
          <w:lang w:val="es-AR" w:eastAsia="es-AR"/>
        </w:rPr>
        <w:pict>
          <v:oval id="_x0000_s1032" style="position:absolute;margin-left:.7pt;margin-top:3.8pt;width:67pt;height:16pt;z-index:251658240;mso-position-horizontal-relative:char;mso-position-vertical-relative:text" filled="f"/>
        </w:pict>
      </w:r>
      <w:r>
        <w:t xml:space="preserve"> </w:t>
      </w:r>
      <w:r>
        <w:rPr>
          <w:rStyle w:val="italic"/>
          <w:iCs/>
        </w:rPr>
        <w:t>have you lived</w:t>
      </w:r>
      <w:r>
        <w:t xml:space="preserve">  / </w:t>
      </w:r>
      <w:r>
        <w:rPr>
          <w:rStyle w:val="italic"/>
          <w:iCs/>
        </w:rPr>
        <w:t>did you live</w:t>
      </w:r>
      <w:r>
        <w:t xml:space="preserve"> here? You haven’t unpacked yet! </w:t>
      </w:r>
    </w:p>
    <w:p w:rsidR="00EB3019" w:rsidRDefault="00EB3019" w:rsidP="007B6477">
      <w:pPr>
        <w:pStyle w:val="Exercisenumbered"/>
      </w:pPr>
      <w:r>
        <w:tab/>
        <w:t xml:space="preserve">2 </w:t>
      </w:r>
      <w:r>
        <w:tab/>
      </w:r>
      <w:r>
        <w:rPr>
          <w:rStyle w:val="italic"/>
          <w:iCs/>
        </w:rPr>
        <w:t>Did</w:t>
      </w:r>
      <w:r>
        <w:t xml:space="preserve"> / </w:t>
      </w:r>
      <w:r>
        <w:rPr>
          <w:rStyle w:val="italic"/>
          <w:iCs/>
        </w:rPr>
        <w:t>Have</w:t>
      </w:r>
      <w:r>
        <w:t xml:space="preserve"> you ever been married?</w:t>
      </w:r>
    </w:p>
    <w:p w:rsidR="00EB3019" w:rsidRDefault="00EB3019" w:rsidP="007B6477">
      <w:pPr>
        <w:pStyle w:val="Exercisenumbered"/>
      </w:pPr>
      <w:r>
        <w:tab/>
        <w:t xml:space="preserve">3 </w:t>
      </w:r>
      <w:r>
        <w:tab/>
        <w:t xml:space="preserve">We </w:t>
      </w:r>
      <w:r>
        <w:rPr>
          <w:rStyle w:val="italic"/>
          <w:iCs/>
        </w:rPr>
        <w:t>have lived</w:t>
      </w:r>
      <w:r>
        <w:t xml:space="preserve"> / </w:t>
      </w:r>
      <w:r>
        <w:rPr>
          <w:rStyle w:val="italic"/>
          <w:iCs/>
        </w:rPr>
        <w:t>lived</w:t>
      </w:r>
      <w:r>
        <w:t xml:space="preserve"> here for five years and we’re very happy here.</w:t>
      </w:r>
    </w:p>
    <w:p w:rsidR="00EB3019" w:rsidRDefault="00EB3019" w:rsidP="007B6477">
      <w:pPr>
        <w:pStyle w:val="Exercisenumbered"/>
      </w:pPr>
      <w:r>
        <w:tab/>
        <w:t xml:space="preserve">4 </w:t>
      </w:r>
      <w:r>
        <w:tab/>
        <w:t xml:space="preserve">What </w:t>
      </w:r>
      <w:r>
        <w:rPr>
          <w:rStyle w:val="italic"/>
          <w:iCs/>
        </w:rPr>
        <w:t>have you done</w:t>
      </w:r>
      <w:r>
        <w:t xml:space="preserve"> / </w:t>
      </w:r>
      <w:r>
        <w:rPr>
          <w:rStyle w:val="italic"/>
          <w:iCs/>
        </w:rPr>
        <w:t>did you do</w:t>
      </w:r>
      <w:r>
        <w:t xml:space="preserve"> at the weekend?</w:t>
      </w:r>
    </w:p>
    <w:p w:rsidR="00EB3019" w:rsidRDefault="00EB3019" w:rsidP="007B6477">
      <w:pPr>
        <w:pStyle w:val="Exercisenumbered"/>
      </w:pPr>
      <w:r>
        <w:tab/>
        <w:t xml:space="preserve">5 </w:t>
      </w:r>
      <w:r>
        <w:tab/>
        <w:t xml:space="preserve">She </w:t>
      </w:r>
      <w:r>
        <w:rPr>
          <w:rStyle w:val="italic"/>
          <w:iCs/>
        </w:rPr>
        <w:t>moved</w:t>
      </w:r>
      <w:r>
        <w:t xml:space="preserve"> / </w:t>
      </w:r>
      <w:r>
        <w:rPr>
          <w:rStyle w:val="italic"/>
          <w:iCs/>
        </w:rPr>
        <w:t>has moved</w:t>
      </w:r>
      <w:r>
        <w:t xml:space="preserve"> to Barcelona in 2001.</w:t>
      </w:r>
    </w:p>
    <w:p w:rsidR="00EB3019" w:rsidRDefault="00EB3019" w:rsidP="007B6477">
      <w:pPr>
        <w:pStyle w:val="Exercisenumbered"/>
      </w:pPr>
      <w:r>
        <w:tab/>
        <w:t xml:space="preserve">6 </w:t>
      </w:r>
      <w:r>
        <w:tab/>
        <w:t xml:space="preserve">I </w:t>
      </w:r>
      <w:r>
        <w:rPr>
          <w:rStyle w:val="italic"/>
          <w:iCs/>
        </w:rPr>
        <w:t>haven’t seen</w:t>
      </w:r>
      <w:r>
        <w:t xml:space="preserve"> / </w:t>
      </w:r>
      <w:r>
        <w:rPr>
          <w:rStyle w:val="italic"/>
          <w:iCs/>
        </w:rPr>
        <w:t>didn’t see</w:t>
      </w:r>
      <w:r>
        <w:t xml:space="preserve"> you for months! How are you?</w:t>
      </w:r>
    </w:p>
    <w:p w:rsidR="00EB3019" w:rsidRDefault="00EB3019" w:rsidP="007B6477">
      <w:pPr>
        <w:pStyle w:val="Exercisenumbered"/>
      </w:pPr>
      <w:r>
        <w:tab/>
        <w:t xml:space="preserve">7 </w:t>
      </w:r>
      <w:r>
        <w:tab/>
        <w:t xml:space="preserve">They </w:t>
      </w:r>
      <w:r>
        <w:rPr>
          <w:rStyle w:val="italic"/>
          <w:iCs/>
        </w:rPr>
        <w:t>got</w:t>
      </w:r>
      <w:r>
        <w:t xml:space="preserve"> / </w:t>
      </w:r>
      <w:r>
        <w:rPr>
          <w:rStyle w:val="italic"/>
          <w:iCs/>
        </w:rPr>
        <w:t>have got</w:t>
      </w:r>
      <w:r>
        <w:t xml:space="preserve"> back from their holiday last night. </w:t>
      </w:r>
    </w:p>
    <w:p w:rsidR="00EB3019" w:rsidRDefault="00EB3019" w:rsidP="007B6477">
      <w:pPr>
        <w:pStyle w:val="Exercisenumbered"/>
      </w:pPr>
      <w:r>
        <w:tab/>
        <w:t xml:space="preserve">8 </w:t>
      </w:r>
      <w:r>
        <w:tab/>
        <w:t xml:space="preserve">What </w:t>
      </w:r>
      <w:r>
        <w:rPr>
          <w:rStyle w:val="italic"/>
          <w:iCs/>
        </w:rPr>
        <w:t>did he do</w:t>
      </w:r>
      <w:r>
        <w:t xml:space="preserve"> / </w:t>
      </w:r>
      <w:r>
        <w:rPr>
          <w:rStyle w:val="italic"/>
          <w:iCs/>
        </w:rPr>
        <w:t>has he done</w:t>
      </w:r>
      <w:r>
        <w:t xml:space="preserve"> before he became a politician?</w:t>
      </w:r>
    </w:p>
    <w:p w:rsidR="00EB3019" w:rsidRDefault="00EB3019" w:rsidP="007B6477">
      <w:pPr>
        <w:pStyle w:val="Exercisenumbered"/>
      </w:pPr>
      <w:r>
        <w:tab/>
        <w:t xml:space="preserve">9 </w:t>
      </w:r>
      <w:r>
        <w:tab/>
        <w:t xml:space="preserve">When </w:t>
      </w:r>
      <w:r>
        <w:rPr>
          <w:rStyle w:val="italic"/>
          <w:iCs/>
        </w:rPr>
        <w:t>have you inherited</w:t>
      </w:r>
      <w:r>
        <w:t xml:space="preserve"> / </w:t>
      </w:r>
      <w:r>
        <w:rPr>
          <w:rStyle w:val="italic"/>
          <w:iCs/>
        </w:rPr>
        <w:t>did you inherit</w:t>
      </w:r>
      <w:r>
        <w:t xml:space="preserve"> the house?</w:t>
      </w:r>
    </w:p>
    <w:p w:rsidR="00EB3019" w:rsidRDefault="00EB3019" w:rsidP="007B6477">
      <w:pPr>
        <w:pStyle w:val="Exercisenumbered"/>
      </w:pPr>
      <w:r>
        <w:tab/>
        <w:t xml:space="preserve">10 </w:t>
      </w:r>
      <w:r>
        <w:tab/>
        <w:t xml:space="preserve">How long </w:t>
      </w:r>
      <w:r>
        <w:rPr>
          <w:rStyle w:val="italic"/>
          <w:iCs/>
        </w:rPr>
        <w:t>have you known</w:t>
      </w:r>
      <w:r>
        <w:t xml:space="preserve"> / </w:t>
      </w:r>
      <w:r>
        <w:rPr>
          <w:rStyle w:val="italic"/>
          <w:iCs/>
        </w:rPr>
        <w:t>did you know</w:t>
      </w:r>
      <w:r>
        <w:t xml:space="preserve"> the Duke and Duchess? They’re charming!</w:t>
      </w:r>
    </w:p>
    <w:p w:rsidR="00EB3019" w:rsidRDefault="00EB3019" w:rsidP="007B6477">
      <w:pPr>
        <w:pStyle w:val="Exercisenumbered"/>
      </w:pPr>
      <w:r>
        <w:tab/>
        <w:t xml:space="preserve">11 </w:t>
      </w:r>
      <w:r>
        <w:tab/>
        <w:t xml:space="preserve">My great-grandmother </w:t>
      </w:r>
      <w:r>
        <w:rPr>
          <w:rStyle w:val="italic"/>
          <w:iCs/>
        </w:rPr>
        <w:t>died</w:t>
      </w:r>
      <w:r>
        <w:t xml:space="preserve"> / </w:t>
      </w:r>
      <w:r>
        <w:rPr>
          <w:rStyle w:val="italic"/>
          <w:iCs/>
        </w:rPr>
        <w:t>has died</w:t>
      </w:r>
      <w:r>
        <w:t xml:space="preserve"> last year.</w:t>
      </w:r>
      <w:r>
        <w:br/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22"/>
        <w:gridCol w:w="289"/>
        <w:gridCol w:w="301"/>
      </w:tblGrid>
      <w:tr w:rsidR="00EB30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7"/>
        </w:trPr>
        <w:tc>
          <w:tcPr>
            <w:tcW w:w="4422" w:type="dxa"/>
            <w:tcBorders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B3019" w:rsidRPr="004E1827" w:rsidRDefault="00EB3019">
            <w:pPr>
              <w:pStyle w:val="2Answerlinerightindent"/>
              <w:rPr>
                <w:rFonts w:ascii="Arial" w:hAnsi="Arial"/>
              </w:rPr>
            </w:pPr>
            <w:r w:rsidRPr="004E1827">
              <w:rPr>
                <w:rFonts w:ascii="Arial" w:hAnsi="Arial"/>
              </w:rPr>
              <w:t>1 point for each correct answer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3019" w:rsidRDefault="00EB3019">
            <w:pPr>
              <w:pStyle w:val="NoParagraphStyle"/>
              <w:spacing w:line="240" w:lineRule="auto"/>
              <w:textAlignment w:val="auto"/>
              <w:rPr>
                <w:rFonts w:cs="Times New Roman"/>
                <w:color w:val="auto"/>
                <w:lang w:val="en-US"/>
              </w:rPr>
            </w:pPr>
          </w:p>
        </w:tc>
        <w:tc>
          <w:tcPr>
            <w:tcW w:w="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B3019" w:rsidRDefault="00EB3019">
            <w:pPr>
              <w:pStyle w:val="answerspastedno"/>
            </w:pPr>
            <w:r>
              <w:t>10</w:t>
            </w:r>
          </w:p>
        </w:tc>
      </w:tr>
    </w:tbl>
    <w:p w:rsidR="00EB3019" w:rsidRPr="004E1827" w:rsidRDefault="00EB3019" w:rsidP="007B6477">
      <w:pPr>
        <w:pStyle w:val="Rubric"/>
        <w:rPr>
          <w:rFonts w:ascii="Times New Roman" w:hAnsi="Times New Roman"/>
          <w:lang w:val="en-GB"/>
        </w:rPr>
      </w:pPr>
      <w:r w:rsidRPr="004E1827">
        <w:rPr>
          <w:rStyle w:val="2RubricNo"/>
          <w:rFonts w:cs="ArialNarrow-Bold"/>
          <w:bCs w:val="0"/>
          <w:szCs w:val="20"/>
        </w:rPr>
        <w:t xml:space="preserve">2 </w:t>
      </w:r>
      <w:r w:rsidRPr="004E1827">
        <w:rPr>
          <w:rStyle w:val="2RubricNo"/>
          <w:rFonts w:cs="ArialNarrow-Bold"/>
          <w:bCs w:val="0"/>
          <w:szCs w:val="20"/>
        </w:rPr>
        <w:tab/>
      </w:r>
      <w:r w:rsidRPr="004E1827">
        <w:rPr>
          <w:rFonts w:ascii="Times New Roman" w:hAnsi="Times New Roman"/>
          <w:lang w:val="en-GB"/>
        </w:rPr>
        <w:t>Complete the conversations with the Present Simple, Present Perfect, or Past Simple form of the verbs in brackets.</w:t>
      </w:r>
    </w:p>
    <w:p w:rsidR="00EB3019" w:rsidRPr="004E1827" w:rsidRDefault="00EB3019" w:rsidP="007B6477">
      <w:pPr>
        <w:pStyle w:val="Exercisenumbered"/>
        <w:tabs>
          <w:tab w:val="clear" w:pos="340"/>
          <w:tab w:val="clear" w:pos="500"/>
          <w:tab w:val="clear" w:pos="740"/>
          <w:tab w:val="clear" w:pos="2280"/>
          <w:tab w:val="clear" w:pos="2500"/>
          <w:tab w:val="left" w:pos="567"/>
          <w:tab w:val="left" w:pos="4680"/>
        </w:tabs>
        <w:ind w:left="240" w:firstLine="0"/>
        <w:rPr>
          <w:rFonts w:ascii="Times New Roman" w:hAnsi="Times New Roman" w:cs="TimesNewRomanPS-BoldMT"/>
          <w:b/>
          <w:bCs/>
        </w:rPr>
      </w:pPr>
      <w:r w:rsidRPr="004E1827">
        <w:rPr>
          <w:rFonts w:ascii="Times New Roman" w:hAnsi="Times New Roman" w:cs="TimesNewRomanPS-BoldMT"/>
          <w:b/>
          <w:bCs/>
        </w:rPr>
        <w:t>Conversation 1</w:t>
      </w:r>
    </w:p>
    <w:p w:rsidR="00EB3019" w:rsidRDefault="00EB3019" w:rsidP="007B6477">
      <w:pPr>
        <w:pStyle w:val="Exercisenumbered"/>
      </w:pPr>
      <w:r>
        <w:tab/>
        <w:t>A</w:t>
      </w:r>
      <w:r>
        <w:tab/>
        <w:t xml:space="preserve">(1 do) What </w:t>
      </w:r>
      <w:r w:rsidRPr="004B3F87">
        <w:rPr>
          <w:rStyle w:val="Examplehw"/>
          <w:rFonts w:ascii="Comic Sans MS" w:hAnsi="Comic Sans MS" w:cs="ComicSansMS-Bold"/>
          <w:bCs/>
          <w:szCs w:val="18"/>
          <w:u w:val="single"/>
          <w:lang w:val="en-GB"/>
        </w:rPr>
        <w:t>do</w:t>
      </w:r>
      <w:r>
        <w:t xml:space="preserve"> you </w:t>
      </w:r>
      <w:r w:rsidRPr="004B3F87">
        <w:rPr>
          <w:rStyle w:val="Examplehw"/>
          <w:rFonts w:ascii="Comic Sans MS" w:hAnsi="Comic Sans MS" w:cs="ComicSansMS-Bold"/>
          <w:bCs/>
          <w:szCs w:val="18"/>
          <w:u w:val="single"/>
          <w:lang w:val="en-GB"/>
        </w:rPr>
        <w:t>do</w:t>
      </w:r>
      <w:r>
        <w:t>?</w:t>
      </w:r>
    </w:p>
    <w:p w:rsidR="00EB3019" w:rsidRDefault="00EB3019" w:rsidP="007B6477">
      <w:pPr>
        <w:pStyle w:val="Exercisenumbered"/>
      </w:pPr>
      <w:r>
        <w:tab/>
        <w:t>B</w:t>
      </w:r>
      <w:r>
        <w:tab/>
        <w:t xml:space="preserve">(2 be) I </w:t>
      </w:r>
      <w:r w:rsidRPr="004B3F87">
        <w:rPr>
          <w:rStyle w:val="Examplehw"/>
          <w:rFonts w:ascii="Comic Sans MS" w:hAnsi="Comic Sans MS" w:cs="ComicSansMS-Bold"/>
          <w:bCs/>
          <w:szCs w:val="18"/>
          <w:u w:val="single"/>
          <w:lang w:val="en-GB"/>
        </w:rPr>
        <w:t>'m</w:t>
      </w:r>
      <w:r>
        <w:rPr>
          <w:position w:val="-6"/>
          <w:lang w:val="en-GB"/>
        </w:rPr>
        <w:t xml:space="preserve"> </w:t>
      </w:r>
      <w:r>
        <w:t xml:space="preserve">a foreign correspondent for </w:t>
      </w:r>
      <w:r>
        <w:rPr>
          <w:rStyle w:val="italic"/>
          <w:iCs/>
        </w:rPr>
        <w:t>The Times</w:t>
      </w:r>
      <w:r>
        <w:t>.</w:t>
      </w:r>
    </w:p>
    <w:p w:rsidR="00EB3019" w:rsidRDefault="00EB3019" w:rsidP="007B6477">
      <w:pPr>
        <w:pStyle w:val="Exercisenumbered"/>
      </w:pPr>
      <w:r>
        <w:tab/>
        <w:t>A</w:t>
      </w:r>
      <w:r>
        <w:tab/>
        <w:t>(3 work) Where ______ you ______?</w:t>
      </w:r>
    </w:p>
    <w:p w:rsidR="00EB3019" w:rsidRDefault="00EB3019" w:rsidP="007B6477">
      <w:pPr>
        <w:pStyle w:val="Exercisenumbered"/>
      </w:pPr>
      <w:r>
        <w:tab/>
        <w:t>B</w:t>
      </w:r>
      <w:r>
        <w:tab/>
        <w:t>All over the world.</w:t>
      </w:r>
    </w:p>
    <w:p w:rsidR="00EB3019" w:rsidRDefault="00EB3019" w:rsidP="007B6477">
      <w:pPr>
        <w:pStyle w:val="Exercisenumbered"/>
      </w:pPr>
      <w:r>
        <w:tab/>
        <w:t>A</w:t>
      </w:r>
      <w:r>
        <w:tab/>
        <w:t>(4 work) How long ______ you ______ as a correspondent?</w:t>
      </w:r>
    </w:p>
    <w:p w:rsidR="00EB3019" w:rsidRDefault="00EB3019" w:rsidP="007B6477">
      <w:pPr>
        <w:pStyle w:val="Exercisenumbered"/>
      </w:pPr>
      <w:r>
        <w:tab/>
        <w:t>B</w:t>
      </w:r>
      <w:r>
        <w:tab/>
        <w:t>(5 leave) Since I ______ school.</w:t>
      </w:r>
    </w:p>
    <w:p w:rsidR="00EB3019" w:rsidRPr="004E1827" w:rsidRDefault="00EB3019" w:rsidP="007B6477">
      <w:pPr>
        <w:pStyle w:val="Exercisenumbered"/>
        <w:tabs>
          <w:tab w:val="clear" w:pos="340"/>
          <w:tab w:val="clear" w:pos="500"/>
          <w:tab w:val="clear" w:pos="740"/>
          <w:tab w:val="clear" w:pos="2280"/>
          <w:tab w:val="clear" w:pos="2500"/>
          <w:tab w:val="left" w:pos="567"/>
          <w:tab w:val="left" w:pos="4680"/>
        </w:tabs>
        <w:ind w:left="240" w:firstLine="0"/>
        <w:rPr>
          <w:rFonts w:ascii="Times New Roman" w:hAnsi="Times New Roman" w:cs="TimesNewRomanPS-BoldMT"/>
          <w:b/>
          <w:bCs/>
        </w:rPr>
      </w:pPr>
      <w:r w:rsidRPr="004E1827">
        <w:rPr>
          <w:rFonts w:ascii="Times New Roman" w:hAnsi="Times New Roman" w:cs="TimesNewRomanPS-BoldMT"/>
          <w:b/>
          <w:bCs/>
        </w:rPr>
        <w:t>Conversation 2</w:t>
      </w:r>
    </w:p>
    <w:p w:rsidR="00EB3019" w:rsidRDefault="00EB3019" w:rsidP="007B6477">
      <w:pPr>
        <w:pStyle w:val="Exercisenumbered"/>
      </w:pPr>
      <w:r>
        <w:tab/>
        <w:t>A</w:t>
      </w:r>
      <w:r>
        <w:tab/>
        <w:t>(6 meet) Where ______ you ______ Anya?</w:t>
      </w:r>
    </w:p>
    <w:p w:rsidR="00EB3019" w:rsidRDefault="00EB3019" w:rsidP="007B6477">
      <w:pPr>
        <w:pStyle w:val="Exercisenumbered"/>
      </w:pPr>
      <w:r>
        <w:tab/>
        <w:t>B</w:t>
      </w:r>
      <w:r>
        <w:tab/>
        <w:t>At a tennis match at Wimbledon.</w:t>
      </w:r>
    </w:p>
    <w:p w:rsidR="00EB3019" w:rsidRDefault="00EB3019" w:rsidP="007B6477">
      <w:pPr>
        <w:pStyle w:val="Exercisenumbered"/>
      </w:pPr>
      <w:r>
        <w:tab/>
        <w:t>A</w:t>
      </w:r>
      <w:r>
        <w:tab/>
        <w:t>(7 know) How long ______ you ______ each other?</w:t>
      </w:r>
    </w:p>
    <w:p w:rsidR="00EB3019" w:rsidRDefault="00EB3019" w:rsidP="007B6477">
      <w:pPr>
        <w:pStyle w:val="Exercisenumbered"/>
      </w:pPr>
      <w:r>
        <w:tab/>
        <w:t>B</w:t>
      </w:r>
      <w:r>
        <w:tab/>
        <w:t>About ten years.</w:t>
      </w:r>
    </w:p>
    <w:p w:rsidR="00EB3019" w:rsidRDefault="00EB3019" w:rsidP="007B6477">
      <w:pPr>
        <w:pStyle w:val="Exercisenumbered"/>
      </w:pPr>
      <w:r>
        <w:tab/>
        <w:t>A</w:t>
      </w:r>
      <w:r>
        <w:tab/>
        <w:t>(8 talk) What ______ you ______ about at the match?</w:t>
      </w:r>
    </w:p>
    <w:p w:rsidR="00EB3019" w:rsidRDefault="00EB3019" w:rsidP="007B6477">
      <w:pPr>
        <w:pStyle w:val="Exercisenumbered"/>
      </w:pPr>
      <w:r>
        <w:tab/>
        <w:t>B</w:t>
      </w:r>
      <w:r>
        <w:tab/>
        <w:t>(9 talk) We ______ about our passion for tennis!</w:t>
      </w:r>
    </w:p>
    <w:p w:rsidR="00EB3019" w:rsidRPr="004E1827" w:rsidRDefault="00EB3019" w:rsidP="007B6477">
      <w:pPr>
        <w:pStyle w:val="Exercisenumbered"/>
        <w:tabs>
          <w:tab w:val="clear" w:pos="340"/>
          <w:tab w:val="clear" w:pos="500"/>
          <w:tab w:val="clear" w:pos="740"/>
          <w:tab w:val="clear" w:pos="2280"/>
          <w:tab w:val="clear" w:pos="2500"/>
          <w:tab w:val="left" w:pos="567"/>
          <w:tab w:val="left" w:pos="4680"/>
        </w:tabs>
        <w:ind w:left="240" w:firstLine="0"/>
        <w:rPr>
          <w:rFonts w:ascii="Times New Roman" w:hAnsi="Times New Roman" w:cs="TimesNewRomanPS-BoldMT"/>
          <w:b/>
          <w:bCs/>
        </w:rPr>
      </w:pPr>
      <w:r>
        <w:rPr>
          <w:rFonts w:ascii="Times New Roman" w:hAnsi="Times New Roman" w:cs="TimesNewRomanPS-BoldMT"/>
          <w:b/>
          <w:bCs/>
        </w:rPr>
        <w:br w:type="column"/>
      </w:r>
      <w:r w:rsidRPr="004E1827">
        <w:rPr>
          <w:rFonts w:ascii="Times New Roman" w:hAnsi="Times New Roman" w:cs="TimesNewRomanPS-BoldMT"/>
          <w:b/>
          <w:bCs/>
        </w:rPr>
        <w:t>Conversation 3</w:t>
      </w:r>
    </w:p>
    <w:p w:rsidR="00EB3019" w:rsidRDefault="00EB3019" w:rsidP="007B6477">
      <w:pPr>
        <w:pStyle w:val="Exercisenumbered"/>
      </w:pPr>
      <w:r>
        <w:tab/>
        <w:t>A</w:t>
      </w:r>
      <w:r>
        <w:tab/>
        <w:t>(10 have) ______ you ______ an iPad?</w:t>
      </w:r>
    </w:p>
    <w:p w:rsidR="00EB3019" w:rsidRDefault="00EB3019" w:rsidP="007B6477">
      <w:pPr>
        <w:pStyle w:val="Exercisenumbered"/>
      </w:pPr>
      <w:r>
        <w:tab/>
        <w:t>B</w:t>
      </w:r>
      <w:r>
        <w:tab/>
        <w:t>Yes, I do.</w:t>
      </w:r>
    </w:p>
    <w:p w:rsidR="00EB3019" w:rsidRDefault="00EB3019" w:rsidP="007B6477">
      <w:pPr>
        <w:pStyle w:val="Exercisenumbered"/>
      </w:pPr>
      <w:r>
        <w:tab/>
        <w:t>A</w:t>
      </w:r>
      <w:r>
        <w:tab/>
        <w:t>(11 cost) How much ______ it ______ ?</w:t>
      </w:r>
    </w:p>
    <w:p w:rsidR="00EB3019" w:rsidRDefault="00EB3019" w:rsidP="007B6477">
      <w:pPr>
        <w:pStyle w:val="Exercisenumbered"/>
      </w:pPr>
      <w:r>
        <w:tab/>
        <w:t>B</w:t>
      </w:r>
      <w:r>
        <w:tab/>
        <w:t>(12 pay) My dad ______ for it. So I don’t know exactly.</w:t>
      </w:r>
      <w:r>
        <w:br/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22"/>
        <w:gridCol w:w="289"/>
        <w:gridCol w:w="301"/>
      </w:tblGrid>
      <w:tr w:rsidR="00EB30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7"/>
        </w:trPr>
        <w:tc>
          <w:tcPr>
            <w:tcW w:w="4422" w:type="dxa"/>
            <w:tcBorders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B3019" w:rsidRPr="004E1827" w:rsidRDefault="00EB3019">
            <w:pPr>
              <w:pStyle w:val="2Answerlinerightindent"/>
              <w:rPr>
                <w:rFonts w:ascii="Arial" w:hAnsi="Arial"/>
              </w:rPr>
            </w:pPr>
            <w:r w:rsidRPr="004E1827">
              <w:rPr>
                <w:rFonts w:ascii="Arial" w:hAnsi="Arial"/>
              </w:rPr>
              <w:t>1 point for each correct answer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3019" w:rsidRDefault="00EB3019">
            <w:pPr>
              <w:pStyle w:val="NoParagraphStyle"/>
              <w:spacing w:line="240" w:lineRule="auto"/>
              <w:textAlignment w:val="auto"/>
              <w:rPr>
                <w:rFonts w:cs="Times New Roman"/>
                <w:color w:val="auto"/>
                <w:lang w:val="en-US"/>
              </w:rPr>
            </w:pPr>
          </w:p>
        </w:tc>
        <w:tc>
          <w:tcPr>
            <w:tcW w:w="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B3019" w:rsidRDefault="00EB3019">
            <w:pPr>
              <w:pStyle w:val="answerspastedno"/>
            </w:pPr>
            <w:r>
              <w:t>10</w:t>
            </w:r>
          </w:p>
        </w:tc>
      </w:tr>
    </w:tbl>
    <w:p w:rsidR="00EB3019" w:rsidRPr="004E1827" w:rsidRDefault="00EB3019" w:rsidP="007B6477">
      <w:pPr>
        <w:pStyle w:val="Rubric"/>
        <w:rPr>
          <w:rFonts w:ascii="Times New Roman" w:hAnsi="Times New Roman"/>
          <w:lang w:val="en-GB"/>
        </w:rPr>
      </w:pPr>
      <w:r w:rsidRPr="004E1827">
        <w:rPr>
          <w:rStyle w:val="2RubricNo"/>
          <w:rFonts w:cs="ArialNarrow-Bold"/>
          <w:bCs w:val="0"/>
          <w:szCs w:val="20"/>
        </w:rPr>
        <w:t xml:space="preserve">3 </w:t>
      </w:r>
      <w:r w:rsidRPr="004E1827">
        <w:rPr>
          <w:rStyle w:val="2RubricNo"/>
          <w:rFonts w:cs="ArialNarrow-Bold"/>
          <w:bCs w:val="0"/>
          <w:szCs w:val="20"/>
        </w:rPr>
        <w:tab/>
      </w:r>
      <w:r w:rsidRPr="004E1827">
        <w:rPr>
          <w:rFonts w:ascii="Times New Roman" w:hAnsi="Times New Roman"/>
          <w:lang w:val="en-GB"/>
        </w:rPr>
        <w:t>Complete the text with an appropriate form of the verbs in the box.</w:t>
      </w:r>
    </w:p>
    <w:p w:rsidR="00EB3019" w:rsidRDefault="00EB3019" w:rsidP="007B6477">
      <w:pPr>
        <w:pStyle w:val="Wordlist"/>
      </w:pPr>
      <w:r>
        <w:t>enjoy   move   be (x2)   grow   write   finish   have</w:t>
      </w:r>
      <w:r>
        <w:br/>
        <w:t xml:space="preserve">begin   use   </w:t>
      </w:r>
    </w:p>
    <w:p w:rsidR="00EB3019" w:rsidRDefault="00EB3019" w:rsidP="007B6477">
      <w:pPr>
        <w:pStyle w:val="Text"/>
      </w:pPr>
      <w:r>
        <w:t xml:space="preserve">Erica Luetzow (1) </w:t>
      </w:r>
      <w:r w:rsidRPr="004B3F87">
        <w:rPr>
          <w:rStyle w:val="Examplehw"/>
          <w:rFonts w:ascii="Comic Sans MS" w:hAnsi="Comic Sans MS" w:cs="ComicSansMS-Bold"/>
          <w:bCs/>
          <w:szCs w:val="18"/>
          <w:u w:val="single"/>
        </w:rPr>
        <w:t>has worked</w:t>
      </w:r>
      <w:r>
        <w:t xml:space="preserve"> as an interpreter for twenty years and (2) _______ fluent in Spanish. At present she runs a freelance translation and interpretation business in Raleigh, North Carolina.</w:t>
      </w:r>
    </w:p>
    <w:p w:rsidR="00EB3019" w:rsidRDefault="00EB3019" w:rsidP="007B6477">
      <w:pPr>
        <w:pStyle w:val="Text"/>
      </w:pPr>
      <w:r>
        <w:t xml:space="preserve">‘While I was in college on a language course in Mexico, I (3) _______ the opportunity to train as a conference interpreter,’ says Erica. ‘The course </w:t>
      </w:r>
      <w:r>
        <w:br/>
        <w:t xml:space="preserve">(4) _______ and I (5) _______ back to the USA. I </w:t>
      </w:r>
      <w:r>
        <w:br/>
        <w:t>(6) _______ working as a volunteer interpreter.’</w:t>
      </w:r>
    </w:p>
    <w:p w:rsidR="00EB3019" w:rsidRDefault="00EB3019" w:rsidP="007B6477">
      <w:pPr>
        <w:pStyle w:val="Text"/>
      </w:pPr>
      <w:r>
        <w:t xml:space="preserve">‘As the demand for translation and interpretation services (7) _______ in my hometown of Raleigh,’ she continues, </w:t>
      </w:r>
      <w:r>
        <w:br/>
        <w:t>‘I (8) _______ my bilingual skills to start my own translation and interpretation business.’</w:t>
      </w:r>
    </w:p>
    <w:p w:rsidR="00EB3019" w:rsidRPr="004E1827" w:rsidRDefault="00EB3019" w:rsidP="007B6477">
      <w:pPr>
        <w:pStyle w:val="Text"/>
        <w:rPr>
          <w:rFonts w:ascii="Times New Roman" w:hAnsi="Times New Roman" w:cs="TimesNewRomanPS-BoldMT"/>
          <w:b/>
          <w:bCs/>
        </w:rPr>
      </w:pPr>
      <w:r>
        <w:t xml:space="preserve">Erica (9) _______ the variety of jobs, people and opportunities that her interpretation job includes. </w:t>
      </w:r>
      <w:r>
        <w:br/>
        <w:t xml:space="preserve">‘I (10) ______ never ______ bored so far,’ she says. </w:t>
      </w:r>
      <w:r>
        <w:br/>
        <w:t>‘I (11) ______ even ______ a book about interpreting!’</w:t>
      </w:r>
      <w:r>
        <w:br/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22"/>
        <w:gridCol w:w="289"/>
        <w:gridCol w:w="301"/>
      </w:tblGrid>
      <w:tr w:rsidR="00EB30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7"/>
        </w:trPr>
        <w:tc>
          <w:tcPr>
            <w:tcW w:w="4422" w:type="dxa"/>
            <w:tcBorders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B3019" w:rsidRPr="004E1827" w:rsidRDefault="00EB3019">
            <w:pPr>
              <w:pStyle w:val="2Answerlinerightindent"/>
              <w:rPr>
                <w:rFonts w:ascii="Arial" w:hAnsi="Arial"/>
              </w:rPr>
            </w:pPr>
            <w:r w:rsidRPr="004E1827">
              <w:rPr>
                <w:rFonts w:ascii="Arial" w:hAnsi="Arial"/>
              </w:rPr>
              <w:t>1 point for each correct answer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3019" w:rsidRDefault="00EB3019">
            <w:pPr>
              <w:pStyle w:val="NoParagraphStyle"/>
              <w:spacing w:line="240" w:lineRule="auto"/>
              <w:textAlignment w:val="auto"/>
              <w:rPr>
                <w:rFonts w:cs="Times New Roman"/>
                <w:color w:val="auto"/>
                <w:lang w:val="en-US"/>
              </w:rPr>
            </w:pPr>
          </w:p>
        </w:tc>
        <w:tc>
          <w:tcPr>
            <w:tcW w:w="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B3019" w:rsidRDefault="00EB3019">
            <w:pPr>
              <w:pStyle w:val="answerspastedno"/>
            </w:pPr>
            <w:r>
              <w:t>10</w:t>
            </w:r>
          </w:p>
        </w:tc>
      </w:tr>
    </w:tbl>
    <w:p w:rsidR="00EB3019" w:rsidRDefault="00EB3019" w:rsidP="007B6477">
      <w:pPr>
        <w:pStyle w:val="Rubric"/>
        <w:rPr>
          <w:rStyle w:val="2RubricNo"/>
          <w:rFonts w:cs="ArialNarrow-Bold"/>
          <w:bCs w:val="0"/>
          <w:szCs w:val="20"/>
        </w:rPr>
      </w:pPr>
    </w:p>
    <w:p w:rsidR="00EB3019" w:rsidRPr="004E1827" w:rsidRDefault="00EB3019" w:rsidP="007B6477">
      <w:pPr>
        <w:pStyle w:val="Rubric"/>
        <w:spacing w:before="0"/>
        <w:rPr>
          <w:rFonts w:ascii="Times New Roman" w:hAnsi="Times New Roman"/>
          <w:lang w:val="en-GB"/>
        </w:rPr>
      </w:pPr>
      <w:r>
        <w:rPr>
          <w:rStyle w:val="2RubricNo"/>
          <w:rFonts w:cs="ArialNarrow-Bold"/>
          <w:bCs w:val="0"/>
          <w:szCs w:val="20"/>
        </w:rPr>
        <w:br w:type="column"/>
      </w:r>
      <w:r w:rsidRPr="004E1827">
        <w:rPr>
          <w:rStyle w:val="2RubricNo"/>
          <w:rFonts w:cs="ArialNarrow-Bold"/>
          <w:bCs w:val="0"/>
          <w:szCs w:val="20"/>
        </w:rPr>
        <w:t xml:space="preserve">4 </w:t>
      </w:r>
      <w:r w:rsidRPr="004E1827">
        <w:rPr>
          <w:rStyle w:val="2RubricNo"/>
          <w:rFonts w:cs="ArialNarrow-Bold"/>
          <w:bCs w:val="0"/>
          <w:szCs w:val="20"/>
        </w:rPr>
        <w:tab/>
      </w:r>
      <w:r w:rsidRPr="004E1827">
        <w:rPr>
          <w:rFonts w:ascii="Times New Roman" w:hAnsi="Times New Roman"/>
          <w:lang w:val="en-GB"/>
        </w:rPr>
        <w:t xml:space="preserve">Complete the sentences with </w:t>
      </w:r>
      <w:r w:rsidRPr="004E1827">
        <w:rPr>
          <w:rStyle w:val="rubricitalic"/>
          <w:rFonts w:ascii="Times New Roman" w:hAnsi="Times New Roman"/>
          <w:b/>
          <w:iCs/>
          <w:lang w:eastAsia="en-US"/>
        </w:rPr>
        <w:t>for</w:t>
      </w:r>
      <w:r w:rsidRPr="004E1827">
        <w:rPr>
          <w:rFonts w:ascii="Times New Roman" w:hAnsi="Times New Roman"/>
          <w:lang w:val="en-GB"/>
        </w:rPr>
        <w:t xml:space="preserve"> or </w:t>
      </w:r>
      <w:r w:rsidRPr="004E1827">
        <w:rPr>
          <w:rStyle w:val="rubricitalic"/>
          <w:rFonts w:ascii="Times New Roman" w:hAnsi="Times New Roman"/>
          <w:b/>
          <w:iCs/>
          <w:lang w:eastAsia="en-US"/>
        </w:rPr>
        <w:t>since</w:t>
      </w:r>
      <w:r w:rsidRPr="004E1827">
        <w:rPr>
          <w:rFonts w:ascii="Times New Roman" w:hAnsi="Times New Roman"/>
          <w:lang w:val="en-GB"/>
        </w:rPr>
        <w:t>.</w:t>
      </w:r>
    </w:p>
    <w:p w:rsidR="00EB3019" w:rsidRDefault="00EB3019" w:rsidP="007B6477">
      <w:pPr>
        <w:pStyle w:val="Exercisenumbered"/>
      </w:pPr>
      <w:r>
        <w:tab/>
        <w:t xml:space="preserve">1 </w:t>
      </w:r>
      <w:r>
        <w:tab/>
        <w:t xml:space="preserve">I’ve had this laptop </w:t>
      </w:r>
      <w:r w:rsidRPr="004B3F87">
        <w:rPr>
          <w:rStyle w:val="Examplehw"/>
          <w:rFonts w:ascii="Comic Sans MS" w:hAnsi="Comic Sans MS" w:cs="ComicSansMS-Bold"/>
          <w:bCs/>
          <w:szCs w:val="18"/>
          <w:u w:val="single"/>
          <w:lang w:val="en-GB"/>
        </w:rPr>
        <w:t>for</w:t>
      </w:r>
      <w:r>
        <w:t xml:space="preserve"> years.</w:t>
      </w:r>
    </w:p>
    <w:p w:rsidR="00EB3019" w:rsidRDefault="00EB3019" w:rsidP="007B6477">
      <w:pPr>
        <w:pStyle w:val="Exercisenumbered"/>
      </w:pPr>
      <w:r>
        <w:tab/>
        <w:t xml:space="preserve">2 </w:t>
      </w:r>
      <w:r>
        <w:tab/>
        <w:t>The lawyers have been in that meeting ______ ten o’clock.</w:t>
      </w:r>
    </w:p>
    <w:p w:rsidR="00EB3019" w:rsidRDefault="00EB3019" w:rsidP="007B6477">
      <w:pPr>
        <w:pStyle w:val="Exercisenumbered"/>
      </w:pPr>
      <w:r>
        <w:tab/>
        <w:t xml:space="preserve">3 </w:t>
      </w:r>
      <w:r>
        <w:tab/>
        <w:t>I haven’t seen Sam ______ we were at school together.</w:t>
      </w:r>
    </w:p>
    <w:p w:rsidR="00EB3019" w:rsidRDefault="00EB3019" w:rsidP="007B6477">
      <w:pPr>
        <w:pStyle w:val="Exercisenumbered"/>
      </w:pPr>
      <w:r>
        <w:tab/>
        <w:t xml:space="preserve">4 </w:t>
      </w:r>
      <w:r>
        <w:tab/>
        <w:t>He studied at Oxford University ______ three years.</w:t>
      </w:r>
    </w:p>
    <w:p w:rsidR="00EB3019" w:rsidRDefault="00EB3019" w:rsidP="007B6477">
      <w:pPr>
        <w:pStyle w:val="Exercisenumbered"/>
      </w:pPr>
      <w:r>
        <w:tab/>
        <w:t xml:space="preserve">5 </w:t>
      </w:r>
      <w:r>
        <w:tab/>
        <w:t>We’ve been married ______ fifty years.</w:t>
      </w:r>
    </w:p>
    <w:p w:rsidR="00EB3019" w:rsidRDefault="00EB3019" w:rsidP="007B6477">
      <w:pPr>
        <w:pStyle w:val="Exercisenumbered"/>
      </w:pPr>
      <w:r>
        <w:tab/>
        <w:t xml:space="preserve">6 </w:t>
      </w:r>
      <w:r>
        <w:tab/>
        <w:t>I haven’t been anywhere on holiday ______ I was in Kenya.</w:t>
      </w:r>
    </w:p>
    <w:p w:rsidR="00EB3019" w:rsidRDefault="00EB3019" w:rsidP="007B6477">
      <w:pPr>
        <w:pStyle w:val="Exercisenumbered"/>
      </w:pPr>
      <w:r>
        <w:tab/>
        <w:t xml:space="preserve">7 </w:t>
      </w:r>
      <w:r>
        <w:tab/>
        <w:t xml:space="preserve">She worked as a journalist ______ ten years. </w:t>
      </w:r>
    </w:p>
    <w:p w:rsidR="00EB3019" w:rsidRDefault="00EB3019" w:rsidP="007B6477">
      <w:pPr>
        <w:pStyle w:val="Exercisenumbered"/>
      </w:pPr>
      <w:r>
        <w:tab/>
        <w:t xml:space="preserve">8 </w:t>
      </w:r>
      <w:r>
        <w:tab/>
        <w:t>I’ve become interested in my family history ______ I talked to my grandmother about it.</w:t>
      </w:r>
    </w:p>
    <w:p w:rsidR="00EB3019" w:rsidRDefault="00EB3019" w:rsidP="007B6477">
      <w:pPr>
        <w:pStyle w:val="Exercisenumbered"/>
      </w:pPr>
      <w:r>
        <w:tab/>
        <w:t xml:space="preserve">9 </w:t>
      </w:r>
      <w:r>
        <w:tab/>
        <w:t>We haven’t had a break ______ ages.</w:t>
      </w:r>
    </w:p>
    <w:p w:rsidR="00EB3019" w:rsidRDefault="00EB3019" w:rsidP="007B6477">
      <w:pPr>
        <w:pStyle w:val="Exercisenumbered"/>
      </w:pPr>
      <w:r>
        <w:tab/>
        <w:t xml:space="preserve">10 </w:t>
      </w:r>
      <w:r>
        <w:tab/>
        <w:t>He hasn’t seen his parents ______ the beginning of the year.</w:t>
      </w:r>
    </w:p>
    <w:p w:rsidR="00EB3019" w:rsidRDefault="00EB3019" w:rsidP="007B6477">
      <w:pPr>
        <w:pStyle w:val="Exercisenumbered"/>
      </w:pPr>
      <w:r>
        <w:tab/>
        <w:t xml:space="preserve">11 </w:t>
      </w:r>
      <w:r>
        <w:tab/>
        <w:t>They’ve been in the cinema ______ a couple of hours.</w:t>
      </w:r>
      <w:r>
        <w:br/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22"/>
        <w:gridCol w:w="289"/>
        <w:gridCol w:w="301"/>
      </w:tblGrid>
      <w:tr w:rsidR="00EB30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7"/>
        </w:trPr>
        <w:tc>
          <w:tcPr>
            <w:tcW w:w="4422" w:type="dxa"/>
            <w:tcBorders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B3019" w:rsidRPr="004E1827" w:rsidRDefault="00EB3019">
            <w:pPr>
              <w:pStyle w:val="2Answerlinerightindent"/>
              <w:rPr>
                <w:rFonts w:ascii="Arial" w:hAnsi="Arial"/>
              </w:rPr>
            </w:pPr>
            <w:r w:rsidRPr="004E1827">
              <w:rPr>
                <w:rFonts w:ascii="Arial" w:hAnsi="Arial"/>
              </w:rPr>
              <w:t>1 point for each correct answer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3019" w:rsidRDefault="00EB3019">
            <w:pPr>
              <w:pStyle w:val="NoParagraphStyle"/>
              <w:spacing w:line="240" w:lineRule="auto"/>
              <w:textAlignment w:val="auto"/>
              <w:rPr>
                <w:rFonts w:cs="Times New Roman"/>
                <w:color w:val="auto"/>
                <w:lang w:val="en-US"/>
              </w:rPr>
            </w:pPr>
          </w:p>
        </w:tc>
        <w:tc>
          <w:tcPr>
            <w:tcW w:w="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B3019" w:rsidRDefault="00EB3019">
            <w:pPr>
              <w:pStyle w:val="answerspastedno"/>
            </w:pPr>
            <w:r>
              <w:t>10</w:t>
            </w:r>
          </w:p>
        </w:tc>
      </w:tr>
    </w:tbl>
    <w:p w:rsidR="00EB3019" w:rsidRPr="004E1827" w:rsidRDefault="00EB3019" w:rsidP="007B6477">
      <w:pPr>
        <w:pStyle w:val="Rubric"/>
        <w:rPr>
          <w:rFonts w:ascii="Times New Roman" w:hAnsi="Times New Roman"/>
          <w:lang w:val="en-GB"/>
        </w:rPr>
      </w:pPr>
      <w:r w:rsidRPr="004E1827">
        <w:rPr>
          <w:rStyle w:val="2RubricNo"/>
          <w:rFonts w:cs="ArialNarrow-Bold"/>
          <w:bCs w:val="0"/>
          <w:szCs w:val="20"/>
        </w:rPr>
        <w:t xml:space="preserve">5 </w:t>
      </w:r>
      <w:r w:rsidRPr="004E1827">
        <w:rPr>
          <w:rStyle w:val="2RubricNo"/>
          <w:rFonts w:cs="ArialNarrow-Bold"/>
          <w:bCs w:val="0"/>
          <w:szCs w:val="20"/>
        </w:rPr>
        <w:tab/>
      </w:r>
      <w:r w:rsidRPr="004E1827">
        <w:rPr>
          <w:rFonts w:ascii="Times New Roman" w:hAnsi="Times New Roman"/>
          <w:lang w:val="en-GB"/>
        </w:rPr>
        <w:t>Read the interview answers and write the questions.</w:t>
      </w:r>
    </w:p>
    <w:p w:rsidR="00EB3019" w:rsidRDefault="00EB3019" w:rsidP="007B6477">
      <w:pPr>
        <w:pStyle w:val="Exercisenumbered"/>
      </w:pPr>
      <w:r>
        <w:tab/>
      </w:r>
      <w:r>
        <w:tab/>
        <w:t>David Romney-Phillips is a celebrity chef. We talked to him about his passion for food.</w:t>
      </w:r>
    </w:p>
    <w:p w:rsidR="00EB3019" w:rsidRDefault="00EB3019" w:rsidP="007B6477">
      <w:pPr>
        <w:pStyle w:val="Exercisenumbered"/>
      </w:pPr>
      <w:r>
        <w:tab/>
      </w:r>
      <w:r>
        <w:tab/>
        <w:t>A</w:t>
      </w:r>
      <w:r>
        <w:tab/>
        <w:t xml:space="preserve">(1) </w:t>
      </w:r>
      <w:r w:rsidRPr="004B3F87">
        <w:rPr>
          <w:rStyle w:val="Examplehw"/>
          <w:rFonts w:ascii="Comic Sans MS" w:hAnsi="Comic Sans MS" w:cs="ComicSansMS-Bold"/>
          <w:bCs/>
          <w:szCs w:val="18"/>
          <w:u w:val="single"/>
        </w:rPr>
        <w:t>How long have you cooked</w:t>
      </w:r>
      <w:r>
        <w:t xml:space="preserve"> ?</w:t>
      </w:r>
    </w:p>
    <w:p w:rsidR="00EB3019" w:rsidRDefault="00EB3019" w:rsidP="007B6477">
      <w:pPr>
        <w:pStyle w:val="Exercisenumbered"/>
      </w:pPr>
      <w:r>
        <w:tab/>
      </w:r>
      <w:r>
        <w:tab/>
        <w:t>B</w:t>
      </w:r>
      <w:r>
        <w:tab/>
        <w:t>I’ve cooked ever since I can remember.</w:t>
      </w:r>
    </w:p>
    <w:p w:rsidR="00EB3019" w:rsidRDefault="00EB3019" w:rsidP="007B6477">
      <w:pPr>
        <w:pStyle w:val="Exercisenumbered"/>
      </w:pPr>
      <w:r>
        <w:tab/>
      </w:r>
      <w:r>
        <w:tab/>
        <w:t>A</w:t>
      </w:r>
      <w:r>
        <w:tab/>
        <w:t>(2) ________________________________ ?</w:t>
      </w:r>
    </w:p>
    <w:p w:rsidR="00EB3019" w:rsidRDefault="00EB3019" w:rsidP="007B6477">
      <w:pPr>
        <w:pStyle w:val="Exercisenumbered"/>
      </w:pPr>
      <w:r>
        <w:tab/>
      </w:r>
      <w:r>
        <w:tab/>
        <w:t>B</w:t>
      </w:r>
      <w:r>
        <w:tab/>
        <w:t>My granny and my mum taught me to cook.</w:t>
      </w:r>
    </w:p>
    <w:p w:rsidR="00EB3019" w:rsidRDefault="00EB3019" w:rsidP="007B6477">
      <w:pPr>
        <w:pStyle w:val="Exercisenumbered"/>
      </w:pPr>
      <w:r>
        <w:tab/>
      </w:r>
      <w:r>
        <w:tab/>
        <w:t>A</w:t>
      </w:r>
      <w:r>
        <w:tab/>
        <w:t>(3) ________________________________ ?</w:t>
      </w:r>
    </w:p>
    <w:p w:rsidR="00EB3019" w:rsidRDefault="00EB3019" w:rsidP="007B6477">
      <w:pPr>
        <w:pStyle w:val="Exercisenumbered"/>
      </w:pPr>
      <w:r>
        <w:tab/>
      </w:r>
      <w:r>
        <w:tab/>
        <w:t>B</w:t>
      </w:r>
      <w:r>
        <w:tab/>
        <w:t xml:space="preserve">No, I’ve never won any prizes! </w:t>
      </w:r>
    </w:p>
    <w:p w:rsidR="00EB3019" w:rsidRDefault="00EB3019" w:rsidP="007B6477">
      <w:pPr>
        <w:pStyle w:val="Exercisenumbered"/>
      </w:pPr>
      <w:r>
        <w:tab/>
      </w:r>
      <w:r>
        <w:tab/>
        <w:t>A</w:t>
      </w:r>
      <w:r>
        <w:tab/>
        <w:t>(4) ________________________________ ?</w:t>
      </w:r>
    </w:p>
    <w:p w:rsidR="00EB3019" w:rsidRDefault="00EB3019" w:rsidP="007B6477">
      <w:pPr>
        <w:pStyle w:val="Exercisenumbered"/>
      </w:pPr>
      <w:r>
        <w:tab/>
      </w:r>
      <w:r>
        <w:tab/>
        <w:t>B</w:t>
      </w:r>
      <w:r>
        <w:tab/>
        <w:t xml:space="preserve">Yes, I have watched some cookery programmes </w:t>
      </w:r>
      <w:r>
        <w:br/>
        <w:t xml:space="preserve"> </w:t>
      </w:r>
      <w:r>
        <w:tab/>
        <w:t xml:space="preserve">on TV. </w:t>
      </w:r>
    </w:p>
    <w:p w:rsidR="00EB3019" w:rsidRDefault="00EB3019" w:rsidP="007B6477">
      <w:pPr>
        <w:pStyle w:val="Exercisenumbered"/>
      </w:pPr>
      <w:r>
        <w:tab/>
      </w:r>
      <w:r>
        <w:tab/>
        <w:t>A</w:t>
      </w:r>
      <w:r>
        <w:tab/>
        <w:t>(5) ________________________________ ?</w:t>
      </w:r>
    </w:p>
    <w:p w:rsidR="00EB3019" w:rsidRDefault="00EB3019" w:rsidP="007B6477">
      <w:pPr>
        <w:pStyle w:val="Exercisenumbered"/>
        <w:ind w:left="720" w:hanging="720"/>
      </w:pPr>
      <w:r>
        <w:tab/>
      </w:r>
      <w:r>
        <w:tab/>
        <w:t>B</w:t>
      </w:r>
      <w:r>
        <w:tab/>
        <w:t xml:space="preserve">No, I’ve never thought of moving to the USA.  I’m very English! </w:t>
      </w:r>
    </w:p>
    <w:p w:rsidR="00EB3019" w:rsidRDefault="00EB3019" w:rsidP="007B6477">
      <w:pPr>
        <w:pStyle w:val="Exercisenumbered"/>
      </w:pPr>
      <w:r>
        <w:tab/>
      </w:r>
      <w:r>
        <w:tab/>
        <w:t>A</w:t>
      </w:r>
      <w:r>
        <w:tab/>
        <w:t>(6) ________________________________ ?</w:t>
      </w:r>
    </w:p>
    <w:p w:rsidR="00EB3019" w:rsidRDefault="00EB3019" w:rsidP="007B6477">
      <w:pPr>
        <w:pStyle w:val="Exercisenumbered"/>
        <w:ind w:left="720" w:hanging="720"/>
      </w:pPr>
      <w:r>
        <w:tab/>
      </w:r>
      <w:r>
        <w:tab/>
        <w:t>B</w:t>
      </w:r>
      <w:r>
        <w:tab/>
        <w:t>I can’t tell you how much money I’ve made. But  my books and TV programmes have done well …</w:t>
      </w:r>
      <w:r>
        <w:br/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22"/>
        <w:gridCol w:w="289"/>
        <w:gridCol w:w="301"/>
      </w:tblGrid>
      <w:tr w:rsidR="00EB30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7"/>
        </w:trPr>
        <w:tc>
          <w:tcPr>
            <w:tcW w:w="4422" w:type="dxa"/>
            <w:tcBorders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B3019" w:rsidRPr="004E1827" w:rsidRDefault="00EB3019">
            <w:pPr>
              <w:pStyle w:val="2Answerlinerightindent"/>
              <w:rPr>
                <w:rFonts w:ascii="Arial" w:hAnsi="Arial"/>
              </w:rPr>
            </w:pPr>
            <w:r w:rsidRPr="004E1827">
              <w:rPr>
                <w:rFonts w:ascii="Arial" w:hAnsi="Arial"/>
              </w:rPr>
              <w:t>2 points for each correct answer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3019" w:rsidRDefault="00EB3019">
            <w:pPr>
              <w:pStyle w:val="NoParagraphStyle"/>
              <w:spacing w:line="240" w:lineRule="auto"/>
              <w:textAlignment w:val="auto"/>
              <w:rPr>
                <w:rFonts w:cs="Times New Roman"/>
                <w:color w:val="auto"/>
                <w:lang w:val="en-US"/>
              </w:rPr>
            </w:pPr>
          </w:p>
        </w:tc>
        <w:tc>
          <w:tcPr>
            <w:tcW w:w="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B3019" w:rsidRDefault="00EB3019">
            <w:pPr>
              <w:pStyle w:val="answerspastedno"/>
            </w:pPr>
            <w:r>
              <w:t>10</w:t>
            </w:r>
          </w:p>
        </w:tc>
      </w:tr>
    </w:tbl>
    <w:p w:rsidR="00EB3019" w:rsidRPr="004E1827" w:rsidRDefault="00EB3019" w:rsidP="007B6477">
      <w:pPr>
        <w:pStyle w:val="Rubric"/>
        <w:spacing w:before="0"/>
        <w:rPr>
          <w:rFonts w:ascii="Times New Roman" w:hAnsi="Times New Roman"/>
          <w:lang w:val="en-GB"/>
        </w:rPr>
      </w:pPr>
      <w:r>
        <w:rPr>
          <w:rStyle w:val="2RubricNo"/>
          <w:rFonts w:cs="ArialNarrow-Bold"/>
          <w:bCs w:val="0"/>
          <w:szCs w:val="20"/>
        </w:rPr>
        <w:br w:type="column"/>
      </w:r>
      <w:r w:rsidRPr="004E1827">
        <w:rPr>
          <w:rStyle w:val="2RubricNo"/>
          <w:rFonts w:cs="ArialNarrow-Bold"/>
          <w:bCs w:val="0"/>
          <w:szCs w:val="20"/>
        </w:rPr>
        <w:t xml:space="preserve">6 </w:t>
      </w:r>
      <w:r w:rsidRPr="004E1827">
        <w:rPr>
          <w:rStyle w:val="2RubricNo"/>
          <w:rFonts w:cs="ArialNarrow-Bold"/>
          <w:bCs w:val="0"/>
          <w:szCs w:val="20"/>
        </w:rPr>
        <w:tab/>
      </w:r>
      <w:r w:rsidRPr="004E1827">
        <w:rPr>
          <w:rFonts w:ascii="Times New Roman" w:hAnsi="Times New Roman"/>
          <w:lang w:val="en-GB"/>
        </w:rPr>
        <w:t>Use the endings in the box to complete the sentences. There are some spelling changes.</w:t>
      </w:r>
    </w:p>
    <w:p w:rsidR="00EB3019" w:rsidRDefault="00EB3019" w:rsidP="007B6477">
      <w:pPr>
        <w:pStyle w:val="Wordlist"/>
      </w:pPr>
      <w:r>
        <w:t xml:space="preserve">-ian   -or    -ant   -ian   -er   -ist   </w:t>
      </w:r>
    </w:p>
    <w:p w:rsidR="00EB3019" w:rsidRDefault="00EB3019" w:rsidP="007B6477">
      <w:pPr>
        <w:pStyle w:val="Exercisenumbered"/>
      </w:pPr>
      <w:r>
        <w:tab/>
        <w:t>1</w:t>
      </w:r>
      <w:r>
        <w:tab/>
        <w:t>The librar</w:t>
      </w:r>
      <w:r>
        <w:rPr>
          <w:strike/>
        </w:rPr>
        <w:t>y</w:t>
      </w:r>
      <w:r>
        <w:t xml:space="preserve"> </w:t>
      </w:r>
      <w:r w:rsidRPr="004B3F87">
        <w:rPr>
          <w:rStyle w:val="Examplehw"/>
          <w:rFonts w:ascii="Comic Sans MS" w:hAnsi="Comic Sans MS" w:cs="ComicSansMS-Bold"/>
          <w:bCs/>
          <w:szCs w:val="18"/>
          <w:u w:val="single"/>
          <w:lang w:val="en-GB"/>
        </w:rPr>
        <w:t>ian</w:t>
      </w:r>
      <w:r>
        <w:rPr>
          <w:color w:val="0000FF"/>
        </w:rPr>
        <w:t xml:space="preserve"> </w:t>
      </w:r>
      <w:r>
        <w:t>helped me find a few books I needed.</w:t>
      </w:r>
    </w:p>
    <w:p w:rsidR="00EB3019" w:rsidRDefault="00EB3019" w:rsidP="007B6477">
      <w:pPr>
        <w:pStyle w:val="Exercisenumbered"/>
      </w:pPr>
      <w:r>
        <w:tab/>
        <w:t xml:space="preserve">2 </w:t>
      </w:r>
      <w:r>
        <w:tab/>
        <w:t xml:space="preserve">I’m a press photograph__ . I’ve worked for </w:t>
      </w:r>
      <w:r>
        <w:rPr>
          <w:rStyle w:val="italic"/>
          <w:iCs/>
        </w:rPr>
        <w:t>The Daily News</w:t>
      </w:r>
      <w:r>
        <w:t xml:space="preserve"> for five years.</w:t>
      </w:r>
    </w:p>
    <w:p w:rsidR="00EB3019" w:rsidRDefault="00EB3019" w:rsidP="007B6477">
      <w:pPr>
        <w:pStyle w:val="Exercisenumbered"/>
      </w:pPr>
      <w:r>
        <w:tab/>
        <w:t xml:space="preserve">3 </w:t>
      </w:r>
      <w:r>
        <w:tab/>
        <w:t>Has your mother always worked as an account__ ?</w:t>
      </w:r>
    </w:p>
    <w:p w:rsidR="00EB3019" w:rsidRDefault="00EB3019" w:rsidP="007B6477">
      <w:pPr>
        <w:pStyle w:val="Exercisenumbered"/>
      </w:pPr>
      <w:r>
        <w:tab/>
        <w:t xml:space="preserve">4 </w:t>
      </w:r>
      <w:r>
        <w:tab/>
        <w:t>He’s a fantastic decorate__ – he has repainted our house in only two days!</w:t>
      </w:r>
    </w:p>
    <w:p w:rsidR="00EB3019" w:rsidRDefault="00EB3019" w:rsidP="007B6477">
      <w:pPr>
        <w:pStyle w:val="Exercisenumbered"/>
      </w:pPr>
      <w:r>
        <w:tab/>
        <w:t xml:space="preserve">5 </w:t>
      </w:r>
      <w:r>
        <w:tab/>
        <w:t>What’s the name of that act__ ? He’s been in lots of films.</w:t>
      </w:r>
    </w:p>
    <w:p w:rsidR="00EB3019" w:rsidRDefault="00EB3019" w:rsidP="007B6477">
      <w:pPr>
        <w:pStyle w:val="Exercisenumbered"/>
      </w:pPr>
      <w:r>
        <w:tab/>
        <w:t xml:space="preserve">6 </w:t>
      </w:r>
      <w:r>
        <w:tab/>
        <w:t xml:space="preserve">My husband is a computer science__ . </w:t>
      </w:r>
    </w:p>
    <w:p w:rsidR="00EB3019" w:rsidRDefault="00EB3019" w:rsidP="007B6477">
      <w:pPr>
        <w:pStyle w:val="Exercisenumbered"/>
      </w:pPr>
      <w:r>
        <w:tab/>
        <w:t xml:space="preserve">7 </w:t>
      </w:r>
      <w:r>
        <w:tab/>
        <w:t xml:space="preserve">Do you know a good electric__ ? </w:t>
      </w:r>
    </w:p>
    <w:p w:rsidR="00EB3019" w:rsidRDefault="00EB3019" w:rsidP="007B6477">
      <w:pPr>
        <w:pStyle w:val="Exercisenumbered"/>
      </w:pPr>
      <w:r>
        <w:tab/>
        <w:t xml:space="preserve">8 </w:t>
      </w:r>
      <w:r>
        <w:tab/>
        <w:t>Alice studied law at university but then decided not to be a law__ .</w:t>
      </w:r>
    </w:p>
    <w:p w:rsidR="00EB3019" w:rsidRDefault="00EB3019" w:rsidP="007B6477">
      <w:pPr>
        <w:pStyle w:val="Exercisenumbered"/>
      </w:pPr>
      <w:r>
        <w:tab/>
        <w:t xml:space="preserve">9 </w:t>
      </w:r>
      <w:r>
        <w:tab/>
        <w:t>Could you ask the reception__ to bring us coffee?</w:t>
      </w:r>
    </w:p>
    <w:p w:rsidR="00EB3019" w:rsidRDefault="00EB3019" w:rsidP="007B6477">
      <w:pPr>
        <w:pStyle w:val="Exercisenumbered"/>
      </w:pPr>
      <w:r>
        <w:tab/>
        <w:t xml:space="preserve">10 </w:t>
      </w:r>
      <w:r>
        <w:tab/>
        <w:t>My great-grandfather was a farm__ . He kept dairy cows.</w:t>
      </w:r>
    </w:p>
    <w:p w:rsidR="00EB3019" w:rsidRDefault="00EB3019" w:rsidP="007B6477">
      <w:pPr>
        <w:pStyle w:val="Exercisenumbered"/>
      </w:pPr>
      <w:r>
        <w:tab/>
        <w:t xml:space="preserve">11 </w:t>
      </w:r>
      <w:r>
        <w:tab/>
        <w:t>That politics__ is awful. He’s talked for over an hour and hasn’t answered a single question!</w:t>
      </w:r>
      <w:r>
        <w:br/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22"/>
        <w:gridCol w:w="289"/>
        <w:gridCol w:w="301"/>
      </w:tblGrid>
      <w:tr w:rsidR="00EB30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7"/>
        </w:trPr>
        <w:tc>
          <w:tcPr>
            <w:tcW w:w="4422" w:type="dxa"/>
            <w:tcBorders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B3019" w:rsidRPr="004E1827" w:rsidRDefault="00EB3019">
            <w:pPr>
              <w:pStyle w:val="2Answerlinerightindent"/>
              <w:rPr>
                <w:rFonts w:ascii="Arial" w:hAnsi="Arial"/>
              </w:rPr>
            </w:pPr>
            <w:r w:rsidRPr="004E1827">
              <w:rPr>
                <w:rFonts w:ascii="Arial" w:hAnsi="Arial"/>
              </w:rPr>
              <w:t>1 point for each correct answer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3019" w:rsidRDefault="00EB3019">
            <w:pPr>
              <w:pStyle w:val="NoParagraphStyle"/>
              <w:spacing w:line="240" w:lineRule="auto"/>
              <w:textAlignment w:val="auto"/>
              <w:rPr>
                <w:rFonts w:cs="Times New Roman"/>
                <w:color w:val="auto"/>
                <w:lang w:val="en-US"/>
              </w:rPr>
            </w:pPr>
          </w:p>
        </w:tc>
        <w:tc>
          <w:tcPr>
            <w:tcW w:w="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B3019" w:rsidRDefault="00EB3019">
            <w:pPr>
              <w:pStyle w:val="answerspastedno"/>
            </w:pPr>
            <w:r>
              <w:t>10</w:t>
            </w:r>
          </w:p>
        </w:tc>
      </w:tr>
    </w:tbl>
    <w:p w:rsidR="00EB3019" w:rsidRPr="004E1827" w:rsidRDefault="00EB3019" w:rsidP="007B6477">
      <w:pPr>
        <w:pStyle w:val="Rubric"/>
        <w:tabs>
          <w:tab w:val="clear" w:pos="500"/>
          <w:tab w:val="left" w:pos="720"/>
        </w:tabs>
        <w:rPr>
          <w:rFonts w:ascii="Times New Roman" w:hAnsi="Times New Roman"/>
          <w:lang w:val="en-GB"/>
        </w:rPr>
      </w:pPr>
      <w:r w:rsidRPr="004E1827">
        <w:rPr>
          <w:rStyle w:val="2RubricNo"/>
          <w:rFonts w:cs="ArialNarrow-Bold"/>
          <w:bCs w:val="0"/>
          <w:szCs w:val="20"/>
        </w:rPr>
        <w:t xml:space="preserve">7 </w:t>
      </w:r>
      <w:r w:rsidRPr="004E1827">
        <w:rPr>
          <w:rStyle w:val="2RubricNo"/>
          <w:rFonts w:cs="ArialNarrow-Bold"/>
          <w:bCs w:val="0"/>
          <w:szCs w:val="20"/>
        </w:rPr>
        <w:tab/>
      </w:r>
      <w:r w:rsidRPr="004E1827">
        <w:rPr>
          <w:rFonts w:ascii="Times New Roman" w:hAnsi="Times New Roman"/>
          <w:lang w:val="en-GB"/>
        </w:rPr>
        <w:t>Complete the table.</w:t>
      </w:r>
    </w:p>
    <w:p w:rsidR="00EB3019" w:rsidRDefault="00EB3019" w:rsidP="007B6477">
      <w:pPr>
        <w:pStyle w:val="Text"/>
        <w:tabs>
          <w:tab w:val="clear" w:pos="2760"/>
          <w:tab w:val="left" w:pos="1460"/>
          <w:tab w:val="left" w:pos="2700"/>
          <w:tab w:val="left" w:pos="3820"/>
        </w:tabs>
        <w:ind w:left="260"/>
      </w:pPr>
      <w:r>
        <w:t>Noun</w:t>
      </w:r>
      <w:r>
        <w:tab/>
        <w:t>Verb</w:t>
      </w:r>
      <w:r>
        <w:tab/>
        <w:t>Noun</w:t>
      </w:r>
      <w:r>
        <w:tab/>
        <w:t>Adjective</w:t>
      </w:r>
    </w:p>
    <w:p w:rsidR="00EB3019" w:rsidRDefault="00EB3019" w:rsidP="007B6477">
      <w:pPr>
        <w:pStyle w:val="Text"/>
        <w:tabs>
          <w:tab w:val="clear" w:pos="2760"/>
          <w:tab w:val="left" w:pos="1460"/>
          <w:tab w:val="left" w:pos="2700"/>
          <w:tab w:val="left" w:pos="3820"/>
        </w:tabs>
        <w:ind w:left="260"/>
      </w:pPr>
      <w:r>
        <w:t>competition</w:t>
      </w:r>
      <w:r>
        <w:tab/>
        <w:t xml:space="preserve">(1) </w:t>
      </w:r>
      <w:r w:rsidRPr="00EE337F">
        <w:rPr>
          <w:rStyle w:val="Examplehw"/>
          <w:rFonts w:ascii="Comic Sans MS" w:hAnsi="Comic Sans MS" w:cs="ComicSansMS-Bold"/>
          <w:bCs/>
          <w:szCs w:val="18"/>
          <w:u w:val="single"/>
        </w:rPr>
        <w:t>compete</w:t>
      </w:r>
      <w:r>
        <w:tab/>
        <w:t>ambition</w:t>
      </w:r>
      <w:r>
        <w:tab/>
        <w:t>(6) _______</w:t>
      </w:r>
    </w:p>
    <w:p w:rsidR="00EB3019" w:rsidRDefault="00EB3019" w:rsidP="007B6477">
      <w:pPr>
        <w:pStyle w:val="Text"/>
        <w:tabs>
          <w:tab w:val="clear" w:pos="2760"/>
          <w:tab w:val="left" w:pos="1460"/>
          <w:tab w:val="left" w:pos="2700"/>
          <w:tab w:val="left" w:pos="3820"/>
        </w:tabs>
        <w:ind w:left="260"/>
      </w:pPr>
      <w:r>
        <w:t>(2) _______</w:t>
      </w:r>
      <w:r>
        <w:tab/>
        <w:t>invite</w:t>
      </w:r>
      <w:r>
        <w:tab/>
        <w:t>(7) _______</w:t>
      </w:r>
      <w:r>
        <w:tab/>
        <w:t>helpful</w:t>
      </w:r>
    </w:p>
    <w:p w:rsidR="00EB3019" w:rsidRDefault="00EB3019" w:rsidP="007B6477">
      <w:pPr>
        <w:pStyle w:val="Text"/>
        <w:tabs>
          <w:tab w:val="clear" w:pos="2760"/>
          <w:tab w:val="left" w:pos="1460"/>
          <w:tab w:val="left" w:pos="2700"/>
          <w:tab w:val="left" w:pos="3820"/>
        </w:tabs>
        <w:ind w:left="260"/>
      </w:pPr>
      <w:r>
        <w:t>behaviour</w:t>
      </w:r>
      <w:r>
        <w:tab/>
        <w:t>(3) _______</w:t>
      </w:r>
      <w:r>
        <w:tab/>
        <w:t>(8) _______</w:t>
      </w:r>
      <w:r>
        <w:tab/>
        <w:t>critical</w:t>
      </w:r>
    </w:p>
    <w:p w:rsidR="00EB3019" w:rsidRDefault="00EB3019" w:rsidP="007B6477">
      <w:pPr>
        <w:pStyle w:val="Text"/>
        <w:tabs>
          <w:tab w:val="clear" w:pos="2760"/>
          <w:tab w:val="left" w:pos="1460"/>
          <w:tab w:val="left" w:pos="2700"/>
          <w:tab w:val="left" w:pos="3820"/>
        </w:tabs>
        <w:ind w:left="260"/>
      </w:pPr>
      <w:r>
        <w:t>explanation</w:t>
      </w:r>
      <w:r>
        <w:tab/>
        <w:t>(4) _______</w:t>
      </w:r>
      <w:r>
        <w:tab/>
        <w:t>danger</w:t>
      </w:r>
      <w:r>
        <w:tab/>
        <w:t>(9) _______</w:t>
      </w:r>
    </w:p>
    <w:p w:rsidR="00EB3019" w:rsidRDefault="00EB3019" w:rsidP="007B6477">
      <w:pPr>
        <w:pStyle w:val="Text"/>
        <w:tabs>
          <w:tab w:val="clear" w:pos="2760"/>
          <w:tab w:val="left" w:pos="1460"/>
          <w:tab w:val="left" w:pos="2700"/>
          <w:tab w:val="left" w:pos="3820"/>
        </w:tabs>
        <w:ind w:left="260"/>
      </w:pPr>
      <w:r>
        <w:t>(5) _______</w:t>
      </w:r>
      <w:r>
        <w:tab/>
        <w:t>inherit</w:t>
      </w:r>
      <w:r>
        <w:tab/>
        <w:t>success</w:t>
      </w:r>
      <w:r>
        <w:tab/>
        <w:t>(10) _______</w:t>
      </w:r>
      <w:r>
        <w:br/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22"/>
        <w:gridCol w:w="289"/>
        <w:gridCol w:w="301"/>
      </w:tblGrid>
      <w:tr w:rsidR="00EB30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7"/>
        </w:trPr>
        <w:tc>
          <w:tcPr>
            <w:tcW w:w="4422" w:type="dxa"/>
            <w:tcBorders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B3019" w:rsidRPr="004E1827" w:rsidRDefault="00EB3019">
            <w:pPr>
              <w:pStyle w:val="2Answerlinerightindent"/>
              <w:rPr>
                <w:rFonts w:ascii="Arial" w:hAnsi="Arial"/>
              </w:rPr>
            </w:pPr>
            <w:r w:rsidRPr="004E1827">
              <w:rPr>
                <w:rFonts w:ascii="Arial" w:hAnsi="Arial"/>
              </w:rPr>
              <w:t>1 point for each correct answer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3019" w:rsidRDefault="00EB3019">
            <w:pPr>
              <w:pStyle w:val="NoParagraphStyle"/>
              <w:spacing w:line="240" w:lineRule="auto"/>
              <w:textAlignment w:val="auto"/>
              <w:rPr>
                <w:rFonts w:cs="Times New Roman"/>
                <w:color w:val="auto"/>
                <w:lang w:val="en-US"/>
              </w:rPr>
            </w:pPr>
          </w:p>
        </w:tc>
        <w:tc>
          <w:tcPr>
            <w:tcW w:w="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B3019" w:rsidRDefault="00EB3019">
            <w:pPr>
              <w:pStyle w:val="answerspastedno"/>
            </w:pPr>
            <w:r>
              <w:t>9</w:t>
            </w:r>
          </w:p>
        </w:tc>
      </w:tr>
    </w:tbl>
    <w:p w:rsidR="00EB3019" w:rsidRPr="004E1827" w:rsidRDefault="00EB3019" w:rsidP="007B6477">
      <w:pPr>
        <w:pStyle w:val="Rubric"/>
        <w:tabs>
          <w:tab w:val="clear" w:pos="500"/>
          <w:tab w:val="left" w:pos="720"/>
        </w:tabs>
        <w:spacing w:before="0"/>
        <w:rPr>
          <w:rFonts w:ascii="Times New Roman" w:hAnsi="Times New Roman"/>
          <w:lang w:val="en-GB"/>
        </w:rPr>
      </w:pPr>
      <w:r>
        <w:rPr>
          <w:rStyle w:val="2RubricNo"/>
          <w:rFonts w:cs="ArialNarrow-Bold"/>
          <w:bCs w:val="0"/>
          <w:szCs w:val="20"/>
        </w:rPr>
        <w:br w:type="column"/>
      </w:r>
      <w:r w:rsidRPr="004E1827">
        <w:rPr>
          <w:rStyle w:val="2RubricNo"/>
          <w:rFonts w:cs="ArialNarrow-Bold"/>
          <w:bCs w:val="0"/>
          <w:szCs w:val="20"/>
        </w:rPr>
        <w:t xml:space="preserve">8 </w:t>
      </w:r>
      <w:r w:rsidRPr="004E1827">
        <w:rPr>
          <w:rStyle w:val="2RubricNo"/>
          <w:rFonts w:cs="ArialNarrow-Bold"/>
          <w:bCs w:val="0"/>
          <w:szCs w:val="20"/>
        </w:rPr>
        <w:tab/>
      </w:r>
      <w:r w:rsidRPr="004E1827">
        <w:rPr>
          <w:rFonts w:ascii="Times New Roman" w:hAnsi="Times New Roman"/>
          <w:lang w:val="en-GB"/>
        </w:rPr>
        <w:t>Complete the sentences with words from exercise 7.</w:t>
      </w:r>
    </w:p>
    <w:p w:rsidR="00EB3019" w:rsidRDefault="00EB3019" w:rsidP="007B6477">
      <w:pPr>
        <w:pStyle w:val="Exercisenumbered"/>
        <w:tabs>
          <w:tab w:val="clear" w:pos="500"/>
        </w:tabs>
      </w:pPr>
      <w:r>
        <w:tab/>
        <w:t xml:space="preserve">1 </w:t>
      </w:r>
      <w:r>
        <w:tab/>
        <w:t xml:space="preserve">I’ve been enormously </w:t>
      </w:r>
      <w:r w:rsidRPr="00EE337F">
        <w:rPr>
          <w:rStyle w:val="Examplehw"/>
          <w:rFonts w:ascii="Comic Sans MS" w:hAnsi="Comic Sans MS" w:cs="ComicSansMS-Bold"/>
          <w:bCs/>
          <w:szCs w:val="22"/>
          <w:u w:val="single"/>
        </w:rPr>
        <w:t>successful</w:t>
      </w:r>
      <w:r>
        <w:t xml:space="preserve"> in my business.</w:t>
      </w:r>
    </w:p>
    <w:p w:rsidR="00EB3019" w:rsidRDefault="00EB3019" w:rsidP="007B6477">
      <w:pPr>
        <w:pStyle w:val="Exercisenumbered"/>
        <w:tabs>
          <w:tab w:val="clear" w:pos="500"/>
        </w:tabs>
      </w:pPr>
      <w:r>
        <w:tab/>
        <w:t xml:space="preserve">2 </w:t>
      </w:r>
      <w:r>
        <w:tab/>
        <w:t>Have you ever been in a poker _______ ?</w:t>
      </w:r>
    </w:p>
    <w:p w:rsidR="00EB3019" w:rsidRDefault="00EB3019" w:rsidP="007B6477">
      <w:pPr>
        <w:pStyle w:val="Exercisenumbered"/>
        <w:tabs>
          <w:tab w:val="clear" w:pos="500"/>
        </w:tabs>
      </w:pPr>
      <w:r>
        <w:tab/>
        <w:t xml:space="preserve">3 </w:t>
      </w:r>
      <w:r>
        <w:tab/>
        <w:t>Who did you _______ to your party?</w:t>
      </w:r>
    </w:p>
    <w:p w:rsidR="00EB3019" w:rsidRDefault="00EB3019" w:rsidP="007B6477">
      <w:pPr>
        <w:pStyle w:val="Exercisenumbered"/>
        <w:tabs>
          <w:tab w:val="clear" w:pos="500"/>
        </w:tabs>
      </w:pPr>
      <w:r>
        <w:tab/>
        <w:t xml:space="preserve">4 </w:t>
      </w:r>
      <w:r>
        <w:tab/>
        <w:t>Does Marcos _______ badly at school?</w:t>
      </w:r>
    </w:p>
    <w:p w:rsidR="00EB3019" w:rsidRDefault="00EB3019" w:rsidP="007B6477">
      <w:pPr>
        <w:pStyle w:val="Exercisenumbered"/>
        <w:tabs>
          <w:tab w:val="clear" w:pos="500"/>
        </w:tabs>
      </w:pPr>
      <w:r>
        <w:tab/>
        <w:t xml:space="preserve">5 </w:t>
      </w:r>
      <w:r>
        <w:tab/>
        <w:t>Don’t touch that – it’s _______ !</w:t>
      </w:r>
    </w:p>
    <w:p w:rsidR="00EB3019" w:rsidRDefault="00EB3019" w:rsidP="007B6477">
      <w:pPr>
        <w:pStyle w:val="Exercisenumbered"/>
        <w:tabs>
          <w:tab w:val="clear" w:pos="500"/>
        </w:tabs>
      </w:pPr>
      <w:r>
        <w:tab/>
        <w:t xml:space="preserve">6 </w:t>
      </w:r>
      <w:r>
        <w:tab/>
        <w:t>One _______ made some charming comments about my new book!</w:t>
      </w:r>
    </w:p>
    <w:p w:rsidR="00EB3019" w:rsidRDefault="00EB3019" w:rsidP="007B6477">
      <w:pPr>
        <w:pStyle w:val="Exercisenumbered"/>
        <w:tabs>
          <w:tab w:val="clear" w:pos="500"/>
        </w:tabs>
      </w:pPr>
      <w:r>
        <w:tab/>
        <w:t xml:space="preserve">7 </w:t>
      </w:r>
      <w:r>
        <w:tab/>
        <w:t>Did you _______ a lot of money when your grandmother died?</w:t>
      </w:r>
    </w:p>
    <w:p w:rsidR="00EB3019" w:rsidRDefault="00EB3019" w:rsidP="007B6477">
      <w:pPr>
        <w:pStyle w:val="Exercisenumbered"/>
        <w:tabs>
          <w:tab w:val="clear" w:pos="500"/>
        </w:tabs>
      </w:pPr>
      <w:r>
        <w:tab/>
        <w:t xml:space="preserve">8 </w:t>
      </w:r>
      <w:r>
        <w:tab/>
        <w:t xml:space="preserve">Excuse me – I need some _______ . Could you carry this please? </w:t>
      </w:r>
      <w:r>
        <w:br/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22"/>
        <w:gridCol w:w="289"/>
        <w:gridCol w:w="301"/>
      </w:tblGrid>
      <w:tr w:rsidR="00EB30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7"/>
        </w:trPr>
        <w:tc>
          <w:tcPr>
            <w:tcW w:w="4422" w:type="dxa"/>
            <w:tcBorders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B3019" w:rsidRPr="004E1827" w:rsidRDefault="00EB3019">
            <w:pPr>
              <w:pStyle w:val="2Answerlinerightindent"/>
              <w:rPr>
                <w:rFonts w:ascii="Arial" w:hAnsi="Arial"/>
              </w:rPr>
            </w:pPr>
            <w:r w:rsidRPr="004E1827">
              <w:rPr>
                <w:rFonts w:ascii="Arial" w:hAnsi="Arial"/>
              </w:rPr>
              <w:t>1 point for each correct answer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3019" w:rsidRDefault="00EB3019">
            <w:pPr>
              <w:pStyle w:val="NoParagraphStyle"/>
              <w:spacing w:line="240" w:lineRule="auto"/>
              <w:textAlignment w:val="auto"/>
              <w:rPr>
                <w:rFonts w:cs="Times New Roman"/>
                <w:color w:val="auto"/>
                <w:lang w:val="en-US"/>
              </w:rPr>
            </w:pPr>
          </w:p>
        </w:tc>
        <w:tc>
          <w:tcPr>
            <w:tcW w:w="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B3019" w:rsidRDefault="00EB3019">
            <w:pPr>
              <w:pStyle w:val="answerspastedno"/>
            </w:pPr>
            <w:r>
              <w:t>7</w:t>
            </w:r>
          </w:p>
        </w:tc>
      </w:tr>
    </w:tbl>
    <w:p w:rsidR="00EB3019" w:rsidRPr="004E1827" w:rsidRDefault="00EB3019" w:rsidP="007B6477">
      <w:pPr>
        <w:pStyle w:val="Rubric"/>
        <w:tabs>
          <w:tab w:val="clear" w:pos="500"/>
          <w:tab w:val="left" w:pos="720"/>
        </w:tabs>
        <w:rPr>
          <w:rFonts w:ascii="Times New Roman" w:hAnsi="Times New Roman"/>
          <w:lang w:val="en-GB"/>
        </w:rPr>
      </w:pPr>
      <w:r w:rsidRPr="004E1827">
        <w:rPr>
          <w:rStyle w:val="2RubricNo"/>
          <w:rFonts w:cs="ArialNarrow-Bold"/>
          <w:bCs w:val="0"/>
          <w:szCs w:val="20"/>
        </w:rPr>
        <w:t xml:space="preserve">9 </w:t>
      </w:r>
      <w:r w:rsidRPr="004E1827">
        <w:rPr>
          <w:rStyle w:val="2RubricNo"/>
          <w:rFonts w:cs="ArialNarrow-Bold"/>
          <w:bCs w:val="0"/>
          <w:szCs w:val="20"/>
        </w:rPr>
        <w:tab/>
      </w:r>
      <w:r w:rsidRPr="004E1827">
        <w:rPr>
          <w:rFonts w:ascii="Times New Roman" w:hAnsi="Times New Roman"/>
          <w:lang w:val="en-GB"/>
        </w:rPr>
        <w:t>Underline the stressed syllable.</w:t>
      </w:r>
    </w:p>
    <w:p w:rsidR="00EB3019" w:rsidRDefault="00EB3019" w:rsidP="007B6477">
      <w:pPr>
        <w:pStyle w:val="Exercisenumbered"/>
      </w:pPr>
      <w:r>
        <w:tab/>
        <w:t>1</w:t>
      </w:r>
      <w:r>
        <w:tab/>
      </w:r>
      <w:r w:rsidRPr="004B3F87">
        <w:rPr>
          <w:u w:val="single" w:color="333333"/>
        </w:rPr>
        <w:t>fa</w:t>
      </w:r>
      <w:r>
        <w:rPr>
          <w:u w:color="333333"/>
        </w:rPr>
        <w:t>m</w:t>
      </w:r>
      <w:r>
        <w:t>ous</w:t>
      </w:r>
      <w:r>
        <w:tab/>
        <w:t>5</w:t>
      </w:r>
      <w:r>
        <w:tab/>
        <w:t>compete</w:t>
      </w:r>
    </w:p>
    <w:p w:rsidR="00EB3019" w:rsidRDefault="00EB3019" w:rsidP="007B6477">
      <w:pPr>
        <w:pStyle w:val="Exercisenumbered"/>
      </w:pPr>
      <w:r>
        <w:tab/>
        <w:t>2</w:t>
      </w:r>
      <w:r>
        <w:tab/>
        <w:t>behave</w:t>
      </w:r>
      <w:r>
        <w:tab/>
        <w:t>6</w:t>
      </w:r>
      <w:r>
        <w:tab/>
        <w:t>employ</w:t>
      </w:r>
    </w:p>
    <w:p w:rsidR="00EB3019" w:rsidRDefault="00EB3019" w:rsidP="007B6477">
      <w:pPr>
        <w:pStyle w:val="Exercisenumbered"/>
      </w:pPr>
      <w:r>
        <w:tab/>
        <w:t>3</w:t>
      </w:r>
      <w:r>
        <w:tab/>
        <w:t>kindness</w:t>
      </w:r>
      <w:r>
        <w:tab/>
        <w:t>7</w:t>
      </w:r>
      <w:r>
        <w:tab/>
        <w:t>discussion</w:t>
      </w:r>
    </w:p>
    <w:p w:rsidR="00EB3019" w:rsidRDefault="00EB3019" w:rsidP="007B6477">
      <w:pPr>
        <w:pStyle w:val="Exercisenumbered"/>
      </w:pPr>
      <w:r>
        <w:tab/>
        <w:t>4</w:t>
      </w:r>
      <w:r>
        <w:tab/>
        <w:t>danger</w:t>
      </w:r>
      <w:r>
        <w:tab/>
        <w:t>8</w:t>
      </w:r>
      <w:r>
        <w:tab/>
        <w:t>collection</w:t>
      </w:r>
      <w:r>
        <w:br/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22"/>
        <w:gridCol w:w="289"/>
        <w:gridCol w:w="301"/>
      </w:tblGrid>
      <w:tr w:rsidR="00EB30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7"/>
        </w:trPr>
        <w:tc>
          <w:tcPr>
            <w:tcW w:w="4422" w:type="dxa"/>
            <w:tcBorders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B3019" w:rsidRPr="004E1827" w:rsidRDefault="00EB3019">
            <w:pPr>
              <w:pStyle w:val="2Answerlinerightindent"/>
              <w:rPr>
                <w:rFonts w:ascii="Arial" w:hAnsi="Arial"/>
              </w:rPr>
            </w:pPr>
            <w:r w:rsidRPr="004E1827">
              <w:rPr>
                <w:rFonts w:ascii="Arial" w:hAnsi="Arial"/>
              </w:rPr>
              <w:t>1 point for each correct answer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3019" w:rsidRDefault="00EB3019">
            <w:pPr>
              <w:pStyle w:val="NoParagraphStyle"/>
              <w:spacing w:line="240" w:lineRule="auto"/>
              <w:textAlignment w:val="auto"/>
              <w:rPr>
                <w:rFonts w:cs="Times New Roman"/>
                <w:color w:val="auto"/>
                <w:lang w:val="en-US"/>
              </w:rPr>
            </w:pPr>
          </w:p>
        </w:tc>
        <w:tc>
          <w:tcPr>
            <w:tcW w:w="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B3019" w:rsidRDefault="00EB3019">
            <w:pPr>
              <w:pStyle w:val="answerspastedno"/>
            </w:pPr>
            <w:r>
              <w:t>7</w:t>
            </w:r>
          </w:p>
        </w:tc>
      </w:tr>
    </w:tbl>
    <w:p w:rsidR="00EB3019" w:rsidRPr="004E1827" w:rsidRDefault="00EB3019" w:rsidP="007B6477">
      <w:pPr>
        <w:pStyle w:val="Rubric"/>
        <w:tabs>
          <w:tab w:val="clear" w:pos="500"/>
          <w:tab w:val="left" w:pos="720"/>
        </w:tabs>
        <w:rPr>
          <w:rFonts w:ascii="Times New Roman" w:hAnsi="Times New Roman"/>
          <w:lang w:val="en-GB"/>
        </w:rPr>
      </w:pPr>
      <w:r w:rsidRPr="004E1827">
        <w:rPr>
          <w:rStyle w:val="2RubricNo"/>
          <w:rFonts w:cs="ArialNarrow-Bold"/>
          <w:bCs w:val="0"/>
          <w:szCs w:val="20"/>
        </w:rPr>
        <w:t xml:space="preserve">10 </w:t>
      </w:r>
      <w:r w:rsidRPr="004E1827">
        <w:rPr>
          <w:rStyle w:val="2RubricNo"/>
          <w:rFonts w:cs="ArialNarrow-Bold"/>
          <w:bCs w:val="0"/>
          <w:szCs w:val="20"/>
        </w:rPr>
        <w:tab/>
      </w:r>
      <w:r w:rsidRPr="004E1827">
        <w:rPr>
          <w:rFonts w:ascii="Times New Roman" w:hAnsi="Times New Roman"/>
          <w:lang w:val="en-GB"/>
        </w:rPr>
        <w:t>Read 1–6. Match them with a reply and comment.</w:t>
      </w:r>
    </w:p>
    <w:p w:rsidR="00EB3019" w:rsidRDefault="00EB3019" w:rsidP="007B6477">
      <w:pPr>
        <w:pStyle w:val="Exercisenumbered"/>
        <w:tabs>
          <w:tab w:val="clear" w:pos="500"/>
          <w:tab w:val="left" w:pos="567"/>
          <w:tab w:val="left" w:pos="4207"/>
          <w:tab w:val="left" w:pos="4260"/>
          <w:tab w:val="left" w:pos="4300"/>
          <w:tab w:val="left" w:pos="5580"/>
          <w:tab w:val="left" w:pos="6120"/>
        </w:tabs>
      </w:pPr>
      <w:r>
        <w:tab/>
        <w:t xml:space="preserve">1 </w:t>
      </w:r>
      <w:r>
        <w:tab/>
        <w:t xml:space="preserve">Our dog is huge, isn’t he?  </w:t>
      </w:r>
      <w:r>
        <w:tab/>
      </w:r>
      <w:r w:rsidRPr="00F72DA8">
        <w:rPr>
          <w:u w:val="single"/>
        </w:rPr>
        <w:t xml:space="preserve"> </w:t>
      </w:r>
      <w:r w:rsidRPr="004B3F87">
        <w:rPr>
          <w:rStyle w:val="Examplehw"/>
          <w:rFonts w:ascii="Comic Sans MS" w:hAnsi="Comic Sans MS" w:cs="ComicSansMS-Bold"/>
          <w:bCs/>
          <w:szCs w:val="18"/>
          <w:u w:val="single"/>
          <w:lang w:val="en-GB"/>
        </w:rPr>
        <w:t xml:space="preserve">11 </w:t>
      </w:r>
      <w:r>
        <w:t> </w:t>
      </w:r>
      <w:r w:rsidRPr="004B3F87">
        <w:rPr>
          <w:rStyle w:val="Examplehw"/>
          <w:rFonts w:ascii="Comic Sans MS" w:hAnsi="Comic Sans MS" w:cs="ComicSansMS-Bold"/>
          <w:bCs/>
          <w:szCs w:val="18"/>
          <w:u w:val="single"/>
          <w:lang w:val="en-GB"/>
        </w:rPr>
        <w:t xml:space="preserve"> c</w:t>
      </w:r>
      <w:r w:rsidRPr="00874491">
        <w:rPr>
          <w:rStyle w:val="Examplehw"/>
          <w:rFonts w:ascii="Comic Sans MS" w:hAnsi="Comic Sans MS" w:cs="ComicSansMS-Bold"/>
          <w:bCs/>
          <w:color w:val="FFFFFF"/>
          <w:szCs w:val="18"/>
          <w:u w:val="single"/>
          <w:lang w:val="en-GB"/>
        </w:rPr>
        <w:t>.</w:t>
      </w:r>
    </w:p>
    <w:p w:rsidR="00EB3019" w:rsidRDefault="00EB3019" w:rsidP="007B6477">
      <w:pPr>
        <w:pStyle w:val="Exercisenumbered"/>
        <w:tabs>
          <w:tab w:val="clear" w:pos="500"/>
          <w:tab w:val="left" w:pos="567"/>
          <w:tab w:val="left" w:pos="4207"/>
          <w:tab w:val="left" w:pos="4654"/>
          <w:tab w:val="left" w:pos="5580"/>
          <w:tab w:val="left" w:pos="6120"/>
        </w:tabs>
      </w:pPr>
      <w:r>
        <w:tab/>
        <w:t xml:space="preserve">2 </w:t>
      </w:r>
      <w:r>
        <w:tab/>
        <w:t xml:space="preserve">Your mum married young, didn’t she? </w:t>
      </w:r>
      <w:r>
        <w:tab/>
        <w:t>___</w:t>
      </w:r>
      <w:r>
        <w:t> </w:t>
      </w:r>
      <w:r>
        <w:t>___</w:t>
      </w:r>
    </w:p>
    <w:p w:rsidR="00EB3019" w:rsidRDefault="00EB3019" w:rsidP="007B6477">
      <w:pPr>
        <w:pStyle w:val="Exercisenumbered"/>
        <w:tabs>
          <w:tab w:val="clear" w:pos="500"/>
          <w:tab w:val="left" w:pos="567"/>
          <w:tab w:val="left" w:pos="4207"/>
          <w:tab w:val="left" w:pos="4654"/>
          <w:tab w:val="left" w:pos="5580"/>
          <w:tab w:val="left" w:pos="6120"/>
        </w:tabs>
      </w:pPr>
      <w:r>
        <w:tab/>
        <w:t xml:space="preserve">3 </w:t>
      </w:r>
      <w:r>
        <w:tab/>
        <w:t>You’ve got ten grandchildren already,</w:t>
      </w:r>
      <w:r>
        <w:tab/>
        <w:t>___</w:t>
      </w:r>
      <w:r>
        <w:t> </w:t>
      </w:r>
      <w:r>
        <w:t>___</w:t>
      </w:r>
      <w:r>
        <w:br/>
        <w:t xml:space="preserve"> haven’t you? </w:t>
      </w:r>
    </w:p>
    <w:p w:rsidR="00EB3019" w:rsidRDefault="00EB3019" w:rsidP="007B6477">
      <w:pPr>
        <w:pStyle w:val="Exercisenumbered"/>
        <w:tabs>
          <w:tab w:val="clear" w:pos="500"/>
          <w:tab w:val="left" w:pos="567"/>
          <w:tab w:val="left" w:pos="4207"/>
          <w:tab w:val="left" w:pos="4654"/>
          <w:tab w:val="left" w:pos="5580"/>
          <w:tab w:val="left" w:pos="6120"/>
        </w:tabs>
        <w:rPr>
          <w:u w:color="333333"/>
        </w:rPr>
      </w:pPr>
      <w:r>
        <w:tab/>
        <w:t xml:space="preserve">4 </w:t>
      </w:r>
      <w:r>
        <w:tab/>
        <w:t>My poker playing has improved, hasn’t it?</w:t>
      </w:r>
      <w:r>
        <w:tab/>
      </w:r>
      <w:r>
        <w:rPr>
          <w:u w:color="333333"/>
        </w:rPr>
        <w:t>___</w:t>
      </w:r>
      <w:r>
        <w:rPr>
          <w:u w:color="333333"/>
        </w:rPr>
        <w:t> </w:t>
      </w:r>
      <w:r>
        <w:rPr>
          <w:u w:color="333333"/>
        </w:rPr>
        <w:t>___</w:t>
      </w:r>
    </w:p>
    <w:p w:rsidR="00EB3019" w:rsidRDefault="00EB3019" w:rsidP="007B6477">
      <w:pPr>
        <w:pStyle w:val="Exercisenumbered"/>
        <w:tabs>
          <w:tab w:val="clear" w:pos="500"/>
          <w:tab w:val="left" w:pos="567"/>
          <w:tab w:val="left" w:pos="4207"/>
          <w:tab w:val="left" w:pos="4654"/>
          <w:tab w:val="left" w:pos="5580"/>
          <w:tab w:val="left" w:pos="6120"/>
        </w:tabs>
      </w:pPr>
      <w:r>
        <w:tab/>
        <w:t xml:space="preserve">5 </w:t>
      </w:r>
      <w:r>
        <w:tab/>
        <w:t>He’s visited Chatsworth House, hasn’t he?</w:t>
      </w:r>
      <w:r>
        <w:tab/>
        <w:t>___</w:t>
      </w:r>
      <w:r>
        <w:t> </w:t>
      </w:r>
      <w:r>
        <w:t>___</w:t>
      </w:r>
    </w:p>
    <w:p w:rsidR="00EB3019" w:rsidRDefault="00EB3019" w:rsidP="007B6477">
      <w:pPr>
        <w:pStyle w:val="Exercisenumbered"/>
        <w:tabs>
          <w:tab w:val="clear" w:pos="500"/>
          <w:tab w:val="left" w:pos="567"/>
          <w:tab w:val="left" w:pos="4207"/>
          <w:tab w:val="left" w:pos="4654"/>
          <w:tab w:val="left" w:pos="5580"/>
          <w:tab w:val="left" w:pos="6120"/>
        </w:tabs>
        <w:rPr>
          <w:u w:color="333333"/>
        </w:rPr>
      </w:pPr>
      <w:r>
        <w:rPr>
          <w:u w:color="333333"/>
        </w:rPr>
        <w:tab/>
        <w:t xml:space="preserve">6 </w:t>
      </w:r>
      <w:r>
        <w:rPr>
          <w:u w:color="333333"/>
        </w:rPr>
        <w:tab/>
        <w:t xml:space="preserve">Leo loves playing computer games, </w:t>
      </w:r>
      <w:r>
        <w:rPr>
          <w:u w:color="333333"/>
        </w:rPr>
        <w:tab/>
        <w:t>___</w:t>
      </w:r>
      <w:r>
        <w:rPr>
          <w:u w:color="333333"/>
        </w:rPr>
        <w:t> </w:t>
      </w:r>
      <w:r>
        <w:rPr>
          <w:u w:color="333333"/>
        </w:rPr>
        <w:t>___</w:t>
      </w:r>
      <w:r>
        <w:rPr>
          <w:u w:color="333333"/>
        </w:rPr>
        <w:br/>
        <w:t xml:space="preserve">doesn’t he? </w:t>
      </w:r>
    </w:p>
    <w:p w:rsidR="00EB3019" w:rsidRPr="004E1827" w:rsidRDefault="00EB3019" w:rsidP="007B6477">
      <w:pPr>
        <w:pStyle w:val="Exercisenumbered"/>
        <w:tabs>
          <w:tab w:val="clear" w:pos="340"/>
          <w:tab w:val="clear" w:pos="500"/>
          <w:tab w:val="clear" w:pos="740"/>
          <w:tab w:val="clear" w:pos="2280"/>
          <w:tab w:val="clear" w:pos="2500"/>
          <w:tab w:val="left" w:pos="567"/>
          <w:tab w:val="left" w:pos="720"/>
          <w:tab w:val="left" w:pos="3060"/>
          <w:tab w:val="left" w:pos="5040"/>
        </w:tabs>
        <w:ind w:left="240" w:firstLine="0"/>
        <w:rPr>
          <w:rFonts w:ascii="Times New Roman" w:hAnsi="Times New Roman" w:cs="TimesNewRomanPS-BoldMT"/>
          <w:b/>
          <w:bCs/>
          <w:u w:color="333333"/>
        </w:rPr>
      </w:pPr>
      <w:r w:rsidRPr="004E1827">
        <w:rPr>
          <w:rFonts w:ascii="Times New Roman" w:hAnsi="Times New Roman" w:cs="TimesNewRomanPS-BoldMT"/>
          <w:b/>
          <w:bCs/>
          <w:u w:color="333333"/>
        </w:rPr>
        <w:t>Reply</w:t>
      </w:r>
    </w:p>
    <w:p w:rsidR="00EB3019" w:rsidRDefault="00EB3019" w:rsidP="007B6477">
      <w:pPr>
        <w:pStyle w:val="Exercisenumbered"/>
      </w:pPr>
      <w:r>
        <w:tab/>
        <w:t xml:space="preserve">7 </w:t>
      </w:r>
      <w:r>
        <w:tab/>
        <w:t>No, he doesn’t.</w:t>
      </w:r>
    </w:p>
    <w:p w:rsidR="00EB3019" w:rsidRDefault="00EB3019" w:rsidP="007B6477">
      <w:pPr>
        <w:pStyle w:val="Exercisenumbered"/>
      </w:pPr>
      <w:r>
        <w:tab/>
        <w:t xml:space="preserve">8 </w:t>
      </w:r>
      <w:r>
        <w:tab/>
        <w:t>No, we haven’t.</w:t>
      </w:r>
    </w:p>
    <w:p w:rsidR="00EB3019" w:rsidRDefault="00EB3019" w:rsidP="007B6477">
      <w:pPr>
        <w:pStyle w:val="Exercisenumbered"/>
      </w:pPr>
      <w:r>
        <w:tab/>
        <w:t xml:space="preserve">9 </w:t>
      </w:r>
      <w:r>
        <w:tab/>
        <w:t>Yes, she did.</w:t>
      </w:r>
    </w:p>
    <w:p w:rsidR="00EB3019" w:rsidRDefault="00EB3019" w:rsidP="007B6477">
      <w:pPr>
        <w:pStyle w:val="Exercisenumbered"/>
      </w:pPr>
      <w:r>
        <w:tab/>
        <w:t>10</w:t>
      </w:r>
      <w:r>
        <w:tab/>
        <w:t>Yes, it has.</w:t>
      </w:r>
    </w:p>
    <w:p w:rsidR="00EB3019" w:rsidRDefault="00EB3019" w:rsidP="007B6477">
      <w:pPr>
        <w:pStyle w:val="Exercisenumbered"/>
      </w:pPr>
      <w:r>
        <w:tab/>
        <w:t>11</w:t>
      </w:r>
      <w:r>
        <w:tab/>
      </w:r>
      <w:r>
        <w:rPr>
          <w:rStyle w:val="Strikethru"/>
        </w:rPr>
        <w:t>Yes, he is.</w:t>
      </w:r>
    </w:p>
    <w:p w:rsidR="00EB3019" w:rsidRDefault="00EB3019" w:rsidP="007B6477">
      <w:pPr>
        <w:pStyle w:val="Exercisenumbered"/>
      </w:pPr>
      <w:r>
        <w:tab/>
        <w:t>12</w:t>
      </w:r>
      <w:r>
        <w:tab/>
        <w:t>Yes, he has.</w:t>
      </w:r>
    </w:p>
    <w:p w:rsidR="00EB3019" w:rsidRPr="004E1827" w:rsidRDefault="00EB3019" w:rsidP="007B6477">
      <w:pPr>
        <w:pStyle w:val="Exercisenumbered"/>
        <w:tabs>
          <w:tab w:val="clear" w:pos="340"/>
          <w:tab w:val="clear" w:pos="500"/>
          <w:tab w:val="clear" w:pos="740"/>
          <w:tab w:val="clear" w:pos="2280"/>
          <w:tab w:val="clear" w:pos="2500"/>
          <w:tab w:val="left" w:pos="567"/>
          <w:tab w:val="left" w:pos="720"/>
          <w:tab w:val="left" w:pos="3060"/>
          <w:tab w:val="left" w:pos="5040"/>
        </w:tabs>
        <w:ind w:left="240" w:firstLine="0"/>
        <w:rPr>
          <w:rFonts w:ascii="Times New Roman" w:hAnsi="Times New Roman" w:cs="TimesNewRomanPS-BoldMT"/>
          <w:b/>
          <w:bCs/>
          <w:u w:color="333333"/>
        </w:rPr>
      </w:pPr>
      <w:r>
        <w:rPr>
          <w:rFonts w:ascii="Times New Roman" w:hAnsi="Times New Roman" w:cs="TimesNewRomanPS-BoldMT"/>
          <w:b/>
          <w:bCs/>
          <w:u w:color="333333"/>
        </w:rPr>
        <w:br w:type="column"/>
      </w:r>
      <w:r w:rsidRPr="004E1827">
        <w:rPr>
          <w:rFonts w:ascii="Times New Roman" w:hAnsi="Times New Roman" w:cs="TimesNewRomanPS-BoldMT"/>
          <w:b/>
          <w:bCs/>
          <w:u w:color="333333"/>
        </w:rPr>
        <w:t>Comment</w:t>
      </w:r>
    </w:p>
    <w:p w:rsidR="00EB3019" w:rsidRDefault="00EB3019" w:rsidP="007B6477">
      <w:pPr>
        <w:pStyle w:val="Exerciselettered"/>
      </w:pPr>
      <w:r>
        <w:tab/>
        <w:t xml:space="preserve">a </w:t>
      </w:r>
      <w:r>
        <w:tab/>
        <w:t>You’ll be winning major competitions in no time!</w:t>
      </w:r>
    </w:p>
    <w:p w:rsidR="00EB3019" w:rsidRDefault="00EB3019" w:rsidP="007B6477">
      <w:pPr>
        <w:pStyle w:val="Exerciselettered"/>
      </w:pPr>
      <w:r>
        <w:tab/>
        <w:t xml:space="preserve">b </w:t>
      </w:r>
      <w:r>
        <w:tab/>
        <w:t>We’ve got eleven – six boys and five girls.</w:t>
      </w:r>
    </w:p>
    <w:p w:rsidR="00EB3019" w:rsidRDefault="00EB3019" w:rsidP="007B6477">
      <w:pPr>
        <w:pStyle w:val="Exerciselettered"/>
      </w:pPr>
      <w:r>
        <w:tab/>
        <w:t xml:space="preserve">c </w:t>
      </w:r>
      <w:r>
        <w:tab/>
      </w:r>
      <w:r>
        <w:rPr>
          <w:rStyle w:val="Strikethru"/>
        </w:rPr>
        <w:t>And he’s still a puppy!</w:t>
      </w:r>
    </w:p>
    <w:p w:rsidR="00EB3019" w:rsidRDefault="00EB3019" w:rsidP="007B6477">
      <w:pPr>
        <w:pStyle w:val="Exerciselettered"/>
      </w:pPr>
      <w:r>
        <w:tab/>
        <w:t xml:space="preserve">d </w:t>
      </w:r>
      <w:r>
        <w:tab/>
        <w:t>It’s Sophie who really loves them.</w:t>
      </w:r>
    </w:p>
    <w:p w:rsidR="00EB3019" w:rsidRDefault="00EB3019" w:rsidP="007B6477">
      <w:pPr>
        <w:pStyle w:val="Exerciselettered"/>
      </w:pPr>
      <w:r>
        <w:tab/>
        <w:t xml:space="preserve">e </w:t>
      </w:r>
      <w:r>
        <w:tab/>
        <w:t>She was only twenty.</w:t>
      </w:r>
    </w:p>
    <w:p w:rsidR="00EB3019" w:rsidRDefault="00EB3019" w:rsidP="007B6477">
      <w:pPr>
        <w:pStyle w:val="Exerciselettered"/>
      </w:pPr>
      <w:r>
        <w:tab/>
        <w:t xml:space="preserve">f </w:t>
      </w:r>
      <w:r>
        <w:tab/>
        <w:t>It’s the one with acres of parkland, isn’t it?</w:t>
      </w:r>
      <w:r>
        <w:br/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22"/>
        <w:gridCol w:w="289"/>
        <w:gridCol w:w="301"/>
      </w:tblGrid>
      <w:tr w:rsidR="00EB30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7"/>
        </w:trPr>
        <w:tc>
          <w:tcPr>
            <w:tcW w:w="4422" w:type="dxa"/>
            <w:tcBorders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B3019" w:rsidRPr="004E1827" w:rsidRDefault="00EB3019">
            <w:pPr>
              <w:pStyle w:val="2Answerlinerightindent"/>
              <w:rPr>
                <w:rFonts w:ascii="Arial" w:hAnsi="Arial"/>
              </w:rPr>
            </w:pPr>
            <w:r w:rsidRPr="004E1827">
              <w:rPr>
                <w:rFonts w:ascii="Arial" w:hAnsi="Arial"/>
              </w:rPr>
              <w:t>1 point for each correct answer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3019" w:rsidRDefault="00EB3019">
            <w:pPr>
              <w:pStyle w:val="NoParagraphStyle"/>
              <w:spacing w:line="240" w:lineRule="auto"/>
              <w:textAlignment w:val="auto"/>
              <w:rPr>
                <w:rFonts w:cs="Times New Roman"/>
                <w:color w:val="auto"/>
                <w:lang w:val="en-US"/>
              </w:rPr>
            </w:pPr>
          </w:p>
        </w:tc>
        <w:tc>
          <w:tcPr>
            <w:tcW w:w="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B3019" w:rsidRDefault="00EB3019">
            <w:pPr>
              <w:pStyle w:val="answerspastedno"/>
            </w:pPr>
            <w:r>
              <w:t>10</w:t>
            </w:r>
          </w:p>
        </w:tc>
      </w:tr>
    </w:tbl>
    <w:p w:rsidR="00EB3019" w:rsidRPr="004E1827" w:rsidRDefault="00EB3019" w:rsidP="007B6477">
      <w:pPr>
        <w:pStyle w:val="Rubric"/>
        <w:rPr>
          <w:rFonts w:ascii="Times New Roman" w:hAnsi="Times New Roman"/>
          <w:lang w:val="en-GB"/>
        </w:rPr>
      </w:pPr>
      <w:r w:rsidRPr="004E1827">
        <w:rPr>
          <w:rStyle w:val="2RubricNo"/>
          <w:rFonts w:cs="ArialNarrow-Bold"/>
          <w:bCs w:val="0"/>
          <w:szCs w:val="20"/>
        </w:rPr>
        <w:t xml:space="preserve">11 </w:t>
      </w:r>
      <w:r w:rsidRPr="004E1827">
        <w:rPr>
          <w:rStyle w:val="2RubricNo"/>
          <w:rFonts w:cs="ArialNarrow-Bold"/>
          <w:bCs w:val="0"/>
          <w:szCs w:val="20"/>
        </w:rPr>
        <w:tab/>
      </w:r>
      <w:r w:rsidRPr="004E1827">
        <w:rPr>
          <w:rFonts w:ascii="Times New Roman" w:hAnsi="Times New Roman"/>
          <w:lang w:val="en-GB"/>
        </w:rPr>
        <w:t>Translate the sentences.</w:t>
      </w:r>
    </w:p>
    <w:p w:rsidR="00EB3019" w:rsidRDefault="00EB3019" w:rsidP="007B6477">
      <w:pPr>
        <w:pStyle w:val="Exercisenumbered"/>
      </w:pPr>
      <w:r>
        <w:tab/>
        <w:t xml:space="preserve">1 </w:t>
      </w:r>
      <w:r>
        <w:tab/>
        <w:t>Have you ever entered a writing competition?</w:t>
      </w:r>
    </w:p>
    <w:p w:rsidR="00EB3019" w:rsidRDefault="00EB3019" w:rsidP="007B6477">
      <w:pPr>
        <w:pStyle w:val="Exercisenumbered"/>
      </w:pPr>
      <w:r>
        <w:tab/>
        <w:t xml:space="preserve">2 </w:t>
      </w:r>
      <w:r>
        <w:tab/>
        <w:t>She worked for a famous newspaper for ten years.</w:t>
      </w:r>
    </w:p>
    <w:p w:rsidR="00EB3019" w:rsidRDefault="00EB3019" w:rsidP="007B6477">
      <w:pPr>
        <w:pStyle w:val="Exercisenumbered"/>
      </w:pPr>
      <w:r>
        <w:tab/>
        <w:t xml:space="preserve">3 </w:t>
      </w:r>
      <w:r>
        <w:tab/>
        <w:t>How long have you been in Singapore for?</w:t>
      </w:r>
    </w:p>
    <w:p w:rsidR="00EB3019" w:rsidRDefault="00EB3019" w:rsidP="007B6477">
      <w:pPr>
        <w:pStyle w:val="Exercisenumbered"/>
      </w:pPr>
      <w:r>
        <w:tab/>
        <w:t xml:space="preserve">4 </w:t>
      </w:r>
      <w:r>
        <w:tab/>
        <w:t>I’ve had this book since I was a child.</w:t>
      </w:r>
    </w:p>
    <w:p w:rsidR="00EB3019" w:rsidRDefault="00EB3019" w:rsidP="007B6477">
      <w:pPr>
        <w:pStyle w:val="Exercisenumbered"/>
      </w:pPr>
      <w:r>
        <w:tab/>
        <w:t xml:space="preserve">5 </w:t>
      </w:r>
      <w:r>
        <w:tab/>
        <w:t>We moved to Australia two years ago.</w:t>
      </w:r>
    </w:p>
    <w:p w:rsidR="00EB3019" w:rsidRDefault="00EB3019" w:rsidP="007B6477">
      <w:pPr>
        <w:pStyle w:val="Exercisenumbered"/>
      </w:pPr>
      <w:r>
        <w:tab/>
        <w:t xml:space="preserve">6 </w:t>
      </w:r>
      <w:r>
        <w:tab/>
        <w:t>How much did you get paid for taking photographs?</w:t>
      </w:r>
    </w:p>
    <w:p w:rsidR="00EB3019" w:rsidRDefault="00EB3019" w:rsidP="007B6477">
      <w:pPr>
        <w:pStyle w:val="Exercisenumbered"/>
      </w:pPr>
      <w:r>
        <w:tab/>
        <w:t xml:space="preserve">7 </w:t>
      </w:r>
      <w:r>
        <w:tab/>
        <w:t>Has she worked with that actor before?</w:t>
      </w:r>
      <w:r>
        <w:br/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22"/>
        <w:gridCol w:w="289"/>
        <w:gridCol w:w="301"/>
      </w:tblGrid>
      <w:tr w:rsidR="00EB30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7"/>
        </w:trPr>
        <w:tc>
          <w:tcPr>
            <w:tcW w:w="4422" w:type="dxa"/>
            <w:tcBorders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B3019" w:rsidRPr="004E1827" w:rsidRDefault="00EB3019">
            <w:pPr>
              <w:pStyle w:val="2Answerlinerightindent"/>
              <w:rPr>
                <w:rFonts w:ascii="Arial" w:hAnsi="Arial"/>
              </w:rPr>
            </w:pPr>
            <w:r w:rsidRPr="004E1827">
              <w:rPr>
                <w:rFonts w:ascii="Arial" w:hAnsi="Arial"/>
              </w:rPr>
              <w:t>1 point for each correct answer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3019" w:rsidRDefault="00EB3019">
            <w:pPr>
              <w:pStyle w:val="NoParagraphStyle"/>
              <w:spacing w:line="240" w:lineRule="auto"/>
              <w:textAlignment w:val="auto"/>
              <w:rPr>
                <w:rFonts w:cs="Times New Roman"/>
                <w:color w:val="auto"/>
                <w:lang w:val="en-US"/>
              </w:rPr>
            </w:pPr>
          </w:p>
        </w:tc>
        <w:tc>
          <w:tcPr>
            <w:tcW w:w="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B3019" w:rsidRDefault="00EB3019">
            <w:pPr>
              <w:pStyle w:val="answerspastedno"/>
            </w:pPr>
            <w:r>
              <w:t>7</w:t>
            </w:r>
          </w:p>
        </w:tc>
      </w:tr>
    </w:tbl>
    <w:p w:rsidR="00EB3019" w:rsidRDefault="00EB3019" w:rsidP="007B6477">
      <w:pPr>
        <w:pStyle w:val="answerspasted"/>
      </w:pP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880"/>
        <w:gridCol w:w="545"/>
        <w:gridCol w:w="289"/>
        <w:gridCol w:w="301"/>
      </w:tblGrid>
      <w:tr w:rsidR="00EB30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7"/>
        </w:trPr>
        <w:tc>
          <w:tcPr>
            <w:tcW w:w="3880" w:type="dxa"/>
            <w:tcBorders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B3019" w:rsidRDefault="00EB3019">
            <w:pPr>
              <w:pStyle w:val="NoParagraphStyle"/>
              <w:spacing w:line="240" w:lineRule="auto"/>
              <w:textAlignment w:val="auto"/>
              <w:rPr>
                <w:rFonts w:cs="Times New Roman"/>
                <w:color w:val="auto"/>
                <w:lang w:val="en-US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B3019" w:rsidRPr="006012E8" w:rsidRDefault="00EB3019" w:rsidP="007B6477">
            <w:pPr>
              <w:pStyle w:val="exittesttotalpasted"/>
              <w:widowControl w:val="0"/>
              <w:suppressAutoHyphens/>
              <w:autoSpaceDE w:val="0"/>
              <w:autoSpaceDN w:val="0"/>
              <w:adjustRightInd w:val="0"/>
              <w:textAlignment w:val="center"/>
              <w:rPr>
                <w:lang w:val="en-US"/>
              </w:rPr>
            </w:pPr>
            <w:r w:rsidRPr="006012E8">
              <w:rPr>
                <w:lang w:val="en-US"/>
              </w:rPr>
              <w:t>Total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3019" w:rsidRDefault="00EB3019">
            <w:pPr>
              <w:pStyle w:val="NoParagraphStyle"/>
              <w:spacing w:line="240" w:lineRule="auto"/>
              <w:textAlignment w:val="auto"/>
              <w:rPr>
                <w:rFonts w:cs="Times New Roman"/>
                <w:color w:val="auto"/>
                <w:lang w:val="en-US"/>
              </w:rPr>
            </w:pPr>
          </w:p>
        </w:tc>
        <w:tc>
          <w:tcPr>
            <w:tcW w:w="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B3019" w:rsidRPr="006012E8" w:rsidRDefault="00EB3019" w:rsidP="007B6477">
            <w:pPr>
              <w:pStyle w:val="exittesttotalpasted"/>
              <w:widowControl w:val="0"/>
              <w:suppressAutoHyphens/>
              <w:autoSpaceDE w:val="0"/>
              <w:autoSpaceDN w:val="0"/>
              <w:adjustRightInd w:val="0"/>
              <w:textAlignment w:val="center"/>
              <w:rPr>
                <w:lang w:val="en-US"/>
              </w:rPr>
            </w:pPr>
            <w:r w:rsidRPr="006012E8">
              <w:rPr>
                <w:lang w:val="en-US"/>
              </w:rPr>
              <w:t>100</w:t>
            </w:r>
          </w:p>
        </w:tc>
      </w:tr>
    </w:tbl>
    <w:p w:rsidR="00EB3019" w:rsidRDefault="00EB3019" w:rsidP="007B6477">
      <w:pPr>
        <w:pStyle w:val="answerspasted"/>
      </w:pPr>
    </w:p>
    <w:sectPr w:rsidR="00EB3019" w:rsidSect="007B6477">
      <w:headerReference w:type="default" r:id="rId7"/>
      <w:footerReference w:type="default" r:id="rId8"/>
      <w:headerReference w:type="first" r:id="rId9"/>
      <w:footerReference w:type="first" r:id="rId10"/>
      <w:pgSz w:w="11899" w:h="16838"/>
      <w:pgMar w:top="1814" w:right="680" w:bottom="1134" w:left="737" w:header="0" w:footer="0" w:gutter="0"/>
      <w:cols w:num="2" w:space="454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3019" w:rsidRDefault="00EB3019">
      <w:pPr>
        <w:spacing w:before="0" w:line="240" w:lineRule="auto"/>
      </w:pPr>
      <w:r>
        <w:separator/>
      </w:r>
    </w:p>
  </w:endnote>
  <w:endnote w:type="continuationSeparator" w:id="0">
    <w:p w:rsidR="00EB3019" w:rsidRDefault="00EB3019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Narrow">
    <w:altName w:val="Arial Narrow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omicSansMS-Bold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-ItalicM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Sans-Italic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illSans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OneStrokeScriptPlain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Narrow-Bold">
    <w:altName w:val="Arial Narro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nionPro-Bold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imesLTStd-Phonetic">
    <w:altName w:val="Cambria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yriadPro-BoldCond">
    <w:altName w:val="Times New Roman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019" w:rsidRDefault="00EB3019">
    <w:r>
      <w:rPr>
        <w:noProof/>
        <w:lang w:val="es-AR" w:eastAsia="es-A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191.05pt;margin-top:783.2pt;width:369pt;height:27pt;z-index:251657216;mso-wrap-edited:f;mso-position-horizontal-relative:page;mso-position-vertical-relative:page" wrapcoords="0 0 21600 0 21600 21600 0 21600 0 0" filled="f" stroked="f">
          <v:textbox style="mso-next-textbox:#_x0000_s2051" inset="0,,0">
            <w:txbxContent>
              <w:p w:rsidR="00EB3019" w:rsidRPr="00516623" w:rsidRDefault="00EB3019" w:rsidP="007B6477">
                <w:pPr>
                  <w:tabs>
                    <w:tab w:val="right" w:pos="7100"/>
                  </w:tabs>
                  <w:jc w:val="right"/>
                  <w:rPr>
                    <w:rFonts w:ascii="Arial" w:hAnsi="Arial" w:cs="Times New Roman"/>
                    <w:sz w:val="18"/>
                  </w:rPr>
                </w:pPr>
                <w:r w:rsidRPr="00516623">
                  <w:rPr>
                    <w:rFonts w:ascii="Arial" w:hAnsi="Arial" w:cs="MyriadPro-BoldCond"/>
                    <w:b/>
                    <w:bCs/>
                    <w:color w:val="FFFFFF"/>
                    <w:sz w:val="18"/>
                    <w:shd w:val="solid" w:color="auto" w:fill="auto"/>
                  </w:rPr>
                  <w:t xml:space="preserve"> </w:t>
                </w:r>
                <w:r w:rsidRPr="007314E0">
                  <w:rPr>
                    <w:rFonts w:ascii="Arial Narrow" w:hAnsi="Arial Narrow" w:cs="MyriadPro-BoldCond"/>
                    <w:bCs/>
                    <w:color w:val="FFFFFF"/>
                    <w:sz w:val="18"/>
                    <w:shd w:val="solid" w:color="auto" w:fill="auto"/>
                  </w:rPr>
                  <w:t>Editable</w:t>
                </w:r>
                <w:r w:rsidRPr="00516623">
                  <w:rPr>
                    <w:rFonts w:ascii="Arial" w:hAnsi="Arial" w:cs="MyriadPro-BoldCond"/>
                    <w:b/>
                    <w:bCs/>
                    <w:color w:val="FFFFFF"/>
                    <w:sz w:val="18"/>
                    <w:shd w:val="solid" w:color="auto" w:fill="auto"/>
                  </w:rPr>
                  <w:t xml:space="preserve"> </w:t>
                </w:r>
                <w:r w:rsidRPr="00516623">
                  <w:rPr>
                    <w:rFonts w:ascii="Arial" w:hAnsi="Arial" w:cs="MyriadPro-BoldCond"/>
                    <w:b/>
                    <w:bCs/>
                    <w:color w:val="FFFFFF"/>
                    <w:sz w:val="18"/>
                  </w:rPr>
                  <w:t xml:space="preserve"> </w:t>
                </w:r>
                <w:r w:rsidRPr="00516623">
                  <w:rPr>
                    <w:rFonts w:ascii="Arial" w:hAnsi="Arial" w:cs="MyriadPro-BoldCond"/>
                    <w:bCs/>
                    <w:sz w:val="18"/>
                  </w:rPr>
                  <w:t xml:space="preserve">© </w:t>
                </w:r>
                <w:r w:rsidRPr="008322D3">
                  <w:rPr>
                    <w:rFonts w:ascii="Arial Narrow" w:hAnsi="Arial Narrow" w:cs="MyriadPro-BoldCond"/>
                    <w:bCs/>
                    <w:sz w:val="18"/>
                  </w:rPr>
                  <w:t>Oxford University Press 2012</w:t>
                </w:r>
                <w:r>
                  <w:rPr>
                    <w:rFonts w:ascii="Arial" w:hAnsi="Arial" w:cs="MyriadPro-BoldCond"/>
                    <w:bCs/>
                    <w:sz w:val="18"/>
                  </w:rPr>
                  <w:t xml:space="preserve">            </w:t>
                </w:r>
                <w:r w:rsidRPr="008322D3">
                  <w:rPr>
                    <w:rFonts w:ascii="Times New Roman" w:hAnsi="Times New Roman" w:cs="MyriadPro-BoldCond"/>
                    <w:bCs/>
                    <w:sz w:val="20"/>
                  </w:rPr>
                  <w:fldChar w:fldCharType="begin"/>
                </w:r>
                <w:r w:rsidRPr="008322D3">
                  <w:rPr>
                    <w:rFonts w:ascii="Times New Roman" w:hAnsi="Times New Roman" w:cs="MyriadPro-BoldCond"/>
                    <w:bCs/>
                    <w:sz w:val="20"/>
                  </w:rPr>
                  <w:instrText xml:space="preserve"> PAGE  \* MERGEFORMAT </w:instrText>
                </w:r>
                <w:r w:rsidRPr="008322D3">
                  <w:rPr>
                    <w:rFonts w:ascii="Times New Roman" w:hAnsi="Times New Roman" w:cs="MyriadPro-BoldCond"/>
                    <w:bCs/>
                    <w:sz w:val="20"/>
                  </w:rPr>
                  <w:fldChar w:fldCharType="separate"/>
                </w:r>
                <w:r>
                  <w:rPr>
                    <w:rFonts w:ascii="Times New Roman" w:hAnsi="Times New Roman" w:cs="MyriadPro-BoldCond"/>
                    <w:bCs/>
                    <w:noProof/>
                    <w:sz w:val="20"/>
                  </w:rPr>
                  <w:t>3</w:t>
                </w:r>
                <w:r w:rsidRPr="008322D3">
                  <w:rPr>
                    <w:rFonts w:ascii="Times New Roman" w:hAnsi="Times New Roman" w:cs="MyriadPro-BoldCond"/>
                    <w:bCs/>
                    <w:sz w:val="20"/>
                  </w:rPr>
                  <w:fldChar w:fldCharType="end"/>
                </w:r>
              </w:p>
              <w:p w:rsidR="00EB3019" w:rsidRPr="00516623" w:rsidRDefault="00EB3019" w:rsidP="007B6477">
                <w:pPr>
                  <w:rPr>
                    <w:rFonts w:ascii="Arial" w:hAnsi="Arial" w:cs="Times New Roman"/>
                    <w:sz w:val="18"/>
                  </w:rPr>
                </w:pPr>
              </w:p>
              <w:p w:rsidR="00EB3019" w:rsidRDefault="00EB3019" w:rsidP="007B6477">
                <w:pPr>
                  <w:rPr>
                    <w:rFonts w:ascii="Cambria" w:hAnsi="Cambria" w:cs="Times New Roman"/>
                  </w:rPr>
                </w:pPr>
              </w:p>
              <w:p w:rsidR="00EB3019" w:rsidRPr="00654226" w:rsidRDefault="00EB3019" w:rsidP="007B6477">
                <w:pPr>
                  <w:rPr>
                    <w:rFonts w:ascii="Cambria" w:hAnsi="Cambria" w:cs="Times New Roman"/>
                  </w:rPr>
                </w:pPr>
              </w:p>
              <w:p w:rsidR="00EB3019" w:rsidRPr="006F7920" w:rsidRDefault="00EB3019" w:rsidP="007B6477">
                <w:pPr>
                  <w:rPr>
                    <w:rFonts w:ascii="Cambria" w:hAnsi="Cambria" w:cs="Times New Roman"/>
                  </w:rPr>
                </w:pPr>
              </w:p>
            </w:txbxContent>
          </v:textbox>
          <w10:wrap type="tight" anchorx="page" anchory="page"/>
          <w10:anchorlock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019" w:rsidRDefault="00EB3019">
    <w:r>
      <w:rPr>
        <w:noProof/>
        <w:lang w:val="es-AR" w:eastAsia="es-A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191.1pt;margin-top:783.2pt;width:369pt;height:27pt;z-index:251660288;mso-wrap-edited:f;mso-position-horizontal-relative:page;mso-position-vertical-relative:page" wrapcoords="0 0 21600 0 21600 21600 0 21600 0 0" filled="f" stroked="f">
          <v:textbox style="mso-next-textbox:#_x0000_s2054" inset="0,,0">
            <w:txbxContent>
              <w:p w:rsidR="00EB3019" w:rsidRPr="00516623" w:rsidRDefault="00EB3019" w:rsidP="007B6477">
                <w:pPr>
                  <w:tabs>
                    <w:tab w:val="right" w:pos="7100"/>
                  </w:tabs>
                  <w:jc w:val="right"/>
                  <w:rPr>
                    <w:rFonts w:ascii="Arial" w:hAnsi="Arial" w:cs="Times New Roman"/>
                    <w:sz w:val="18"/>
                  </w:rPr>
                </w:pPr>
                <w:r w:rsidRPr="00516623">
                  <w:rPr>
                    <w:rFonts w:ascii="Arial" w:hAnsi="Arial" w:cs="MyriadPro-BoldCond"/>
                    <w:b/>
                    <w:bCs/>
                    <w:color w:val="FFFFFF"/>
                    <w:sz w:val="18"/>
                    <w:shd w:val="solid" w:color="auto" w:fill="auto"/>
                  </w:rPr>
                  <w:t xml:space="preserve"> </w:t>
                </w:r>
                <w:r w:rsidRPr="007314E0">
                  <w:rPr>
                    <w:rFonts w:ascii="Arial Narrow" w:hAnsi="Arial Narrow" w:cs="MyriadPro-BoldCond"/>
                    <w:bCs/>
                    <w:color w:val="FFFFFF"/>
                    <w:sz w:val="18"/>
                    <w:shd w:val="solid" w:color="auto" w:fill="auto"/>
                  </w:rPr>
                  <w:t>Editable</w:t>
                </w:r>
                <w:r w:rsidRPr="00516623">
                  <w:rPr>
                    <w:rFonts w:ascii="Arial" w:hAnsi="Arial" w:cs="MyriadPro-BoldCond"/>
                    <w:b/>
                    <w:bCs/>
                    <w:color w:val="FFFFFF"/>
                    <w:sz w:val="18"/>
                    <w:shd w:val="solid" w:color="auto" w:fill="auto"/>
                  </w:rPr>
                  <w:t xml:space="preserve"> </w:t>
                </w:r>
                <w:r w:rsidRPr="00516623">
                  <w:rPr>
                    <w:rFonts w:ascii="Arial" w:hAnsi="Arial" w:cs="MyriadPro-BoldCond"/>
                    <w:b/>
                    <w:bCs/>
                    <w:color w:val="FFFFFF"/>
                    <w:sz w:val="18"/>
                  </w:rPr>
                  <w:t xml:space="preserve"> </w:t>
                </w:r>
                <w:r w:rsidRPr="00516623">
                  <w:rPr>
                    <w:rFonts w:ascii="Arial" w:hAnsi="Arial" w:cs="MyriadPro-BoldCond"/>
                    <w:bCs/>
                    <w:sz w:val="18"/>
                  </w:rPr>
                  <w:t xml:space="preserve">© </w:t>
                </w:r>
                <w:r w:rsidRPr="008322D3">
                  <w:rPr>
                    <w:rFonts w:ascii="Arial Narrow" w:hAnsi="Arial Narrow" w:cs="MyriadPro-BoldCond"/>
                    <w:bCs/>
                    <w:sz w:val="18"/>
                  </w:rPr>
                  <w:t>Oxford University Press 2012</w:t>
                </w:r>
                <w:r>
                  <w:rPr>
                    <w:rFonts w:ascii="Arial" w:hAnsi="Arial" w:cs="MyriadPro-BoldCond"/>
                    <w:bCs/>
                    <w:sz w:val="18"/>
                  </w:rPr>
                  <w:t xml:space="preserve">            </w:t>
                </w:r>
                <w:r w:rsidRPr="008322D3">
                  <w:rPr>
                    <w:rFonts w:ascii="Times New Roman" w:hAnsi="Times New Roman" w:cs="MyriadPro-BoldCond"/>
                    <w:bCs/>
                    <w:sz w:val="20"/>
                  </w:rPr>
                  <w:fldChar w:fldCharType="begin"/>
                </w:r>
                <w:r w:rsidRPr="008322D3">
                  <w:rPr>
                    <w:rFonts w:ascii="Times New Roman" w:hAnsi="Times New Roman" w:cs="MyriadPro-BoldCond"/>
                    <w:bCs/>
                    <w:sz w:val="20"/>
                  </w:rPr>
                  <w:instrText xml:space="preserve"> PAGE  \* MERGEFORMAT </w:instrText>
                </w:r>
                <w:r w:rsidRPr="008322D3">
                  <w:rPr>
                    <w:rFonts w:ascii="Times New Roman" w:hAnsi="Times New Roman" w:cs="MyriadPro-BoldCond"/>
                    <w:bCs/>
                    <w:sz w:val="20"/>
                  </w:rPr>
                  <w:fldChar w:fldCharType="separate"/>
                </w:r>
                <w:r>
                  <w:rPr>
                    <w:rFonts w:ascii="Times New Roman" w:hAnsi="Times New Roman" w:cs="MyriadPro-BoldCond"/>
                    <w:bCs/>
                    <w:noProof/>
                    <w:sz w:val="20"/>
                  </w:rPr>
                  <w:t>1</w:t>
                </w:r>
                <w:r w:rsidRPr="008322D3">
                  <w:rPr>
                    <w:rFonts w:ascii="Times New Roman" w:hAnsi="Times New Roman" w:cs="MyriadPro-BoldCond"/>
                    <w:bCs/>
                    <w:sz w:val="20"/>
                  </w:rPr>
                  <w:fldChar w:fldCharType="end"/>
                </w:r>
              </w:p>
              <w:p w:rsidR="00EB3019" w:rsidRPr="00516623" w:rsidRDefault="00EB3019" w:rsidP="007B6477">
                <w:pPr>
                  <w:rPr>
                    <w:rFonts w:ascii="Arial" w:hAnsi="Arial" w:cs="Times New Roman"/>
                    <w:sz w:val="18"/>
                  </w:rPr>
                </w:pPr>
              </w:p>
              <w:p w:rsidR="00EB3019" w:rsidRDefault="00EB3019" w:rsidP="007B6477">
                <w:pPr>
                  <w:rPr>
                    <w:rFonts w:ascii="Cambria" w:hAnsi="Cambria" w:cs="Times New Roman"/>
                  </w:rPr>
                </w:pPr>
              </w:p>
              <w:p w:rsidR="00EB3019" w:rsidRPr="00654226" w:rsidRDefault="00EB3019" w:rsidP="007B6477">
                <w:pPr>
                  <w:rPr>
                    <w:rFonts w:ascii="Cambria" w:hAnsi="Cambria" w:cs="Times New Roman"/>
                  </w:rPr>
                </w:pPr>
              </w:p>
              <w:p w:rsidR="00EB3019" w:rsidRPr="006F7920" w:rsidRDefault="00EB3019" w:rsidP="007B6477">
                <w:pPr>
                  <w:rPr>
                    <w:rFonts w:ascii="Cambria" w:hAnsi="Cambria" w:cs="Times New Roman"/>
                  </w:rPr>
                </w:pPr>
              </w:p>
            </w:txbxContent>
          </v:textbox>
          <w10:wrap type="tight" anchorx="page" anchory="page"/>
          <w10:anchorlock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3019" w:rsidRDefault="00EB3019">
      <w:pPr>
        <w:spacing w:before="0" w:line="240" w:lineRule="auto"/>
      </w:pPr>
      <w:r>
        <w:separator/>
      </w:r>
    </w:p>
  </w:footnote>
  <w:footnote w:type="continuationSeparator" w:id="0">
    <w:p w:rsidR="00EB3019" w:rsidRDefault="00EB3019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019" w:rsidRDefault="00EB3019">
    <w:r>
      <w:rPr>
        <w:noProof/>
        <w:lang w:val="es-AR" w:eastAsia="es-A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52.75pt;width:198pt;height:19.6pt;z-index:251656192" filled="f" stroked="f">
          <v:fill o:detectmouseclick="t"/>
          <v:textbox style="mso-next-textbox:#_x0000_s2049" inset="0,0,0,0">
            <w:txbxContent>
              <w:p w:rsidR="00EB3019" w:rsidRPr="00FA56D4" w:rsidRDefault="00EB3019" w:rsidP="007B6477">
                <w:pPr>
                  <w:pStyle w:val="BasicELTdonotchange"/>
                  <w:rPr>
                    <w:rFonts w:ascii="ArialNarrow" w:hAnsi="ArialNarrow" w:cs="ArialNarrow"/>
                    <w:sz w:val="28"/>
                    <w:szCs w:val="48"/>
                  </w:rPr>
                </w:pPr>
                <w:r w:rsidRPr="00FA56D4">
                  <w:rPr>
                    <w:rFonts w:ascii="Arial Narrow" w:hAnsi="Arial Narrow" w:cs="ArialNarrow"/>
                    <w:sz w:val="28"/>
                    <w:szCs w:val="48"/>
                  </w:rPr>
                  <w:t>Unit test 7A</w:t>
                </w:r>
                <w:r w:rsidRPr="00FA56D4">
                  <w:rPr>
                    <w:rFonts w:ascii="ArialNarrow" w:hAnsi="ArialNarrow" w:cs="ArialNarrow"/>
                    <w:sz w:val="28"/>
                    <w:szCs w:val="48"/>
                  </w:rPr>
                  <w:t xml:space="preserve">  Continued</w:t>
                </w:r>
              </w:p>
            </w:txbxContent>
          </v:textbox>
        </v:shape>
      </w:pict>
    </w:r>
    <w:r>
      <w:rPr>
        <w:noProof/>
        <w:lang w:val="es-AR" w:eastAsia="es-A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alt="Xserve:Data:OUP:Headway TRB:Images:Header Bar.jpg" style="position:absolute;margin-left:4.05pt;margin-top:17pt;width:595.2pt;height:70pt;z-index:-251661312;visibility:visible;mso-position-horizontal-relative:page;mso-position-vertical-relative:page">
          <v:imagedata r:id="rId1" o:title=""/>
          <w10:wrap anchorx="page" anchory="page"/>
          <w10:anchorlock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019" w:rsidRDefault="00EB3019">
    <w:r>
      <w:rPr>
        <w:noProof/>
        <w:lang w:val="es-AR" w:eastAsia="es-A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0;margin-top:45.2pt;width:198pt;height:27pt;z-index:251659264" filled="f" stroked="f">
          <v:fill o:detectmouseclick="t"/>
          <v:textbox style="mso-next-textbox:#_x0000_s2052" inset="0,0,0,0">
            <w:txbxContent>
              <w:p w:rsidR="00EB3019" w:rsidRPr="00DA62B7" w:rsidRDefault="00EB3019" w:rsidP="007B6477">
                <w:pPr>
                  <w:pStyle w:val="BasicELTdonotchange"/>
                </w:pPr>
                <w:r>
                  <w:rPr>
                    <w:rFonts w:ascii="Arial Narrow" w:hAnsi="Arial Narrow" w:cs="ArialNarrow"/>
                    <w:sz w:val="48"/>
                    <w:szCs w:val="48"/>
                  </w:rPr>
                  <w:t>Unit</w:t>
                </w:r>
                <w:r w:rsidRPr="00DA62B7">
                  <w:rPr>
                    <w:rFonts w:ascii="Arial Narrow" w:hAnsi="Arial Narrow" w:cs="ArialNarrow"/>
                    <w:sz w:val="48"/>
                    <w:szCs w:val="48"/>
                  </w:rPr>
                  <w:t xml:space="preserve"> test </w:t>
                </w:r>
                <w:r>
                  <w:rPr>
                    <w:rFonts w:ascii="Arial Narrow" w:hAnsi="Arial Narrow" w:cs="ArialNarrow"/>
                    <w:sz w:val="48"/>
                    <w:szCs w:val="48"/>
                  </w:rPr>
                  <w:t>7A</w:t>
                </w:r>
              </w:p>
              <w:p w:rsidR="00EB3019" w:rsidRPr="00D87565" w:rsidRDefault="00EB3019" w:rsidP="007B6477"/>
            </w:txbxContent>
          </v:textbox>
        </v:shape>
      </w:pict>
    </w:r>
    <w:r>
      <w:rPr>
        <w:noProof/>
        <w:lang w:val="es-AR" w:eastAsia="es-A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alt="Xserve:Data:OUP:Headway TRB:Images:Header Bar.jpg" style="position:absolute;margin-left:4.05pt;margin-top:17pt;width:595.2pt;height:70pt;z-index:251658240;visibility:visible;mso-position-horizontal-relative:page;mso-position-vertical-relative:page">
          <v:imagedata r:id="rId1" o:title=""/>
          <w10:wrap anchorx="page" anchory="page"/>
          <w10:anchorlock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2E6C72C4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F86572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7D26971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8A5C85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8522098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1FDEE7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1AE6722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1E7CDA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34FAB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8FAA09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0D607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C776EB3"/>
    <w:multiLevelType w:val="hybridMultilevel"/>
    <w:tmpl w:val="E7D81112"/>
    <w:lvl w:ilvl="0" w:tplc="3164475C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cs="Times New Roman" w:hint="default"/>
        <w:b/>
        <w:i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3957A71"/>
    <w:multiLevelType w:val="hybridMultilevel"/>
    <w:tmpl w:val="FC307582"/>
    <w:lvl w:ilvl="0" w:tplc="EFC024CC">
      <w:start w:val="1"/>
      <w:numFmt w:val="decimal"/>
      <w:lvlText w:val="%1"/>
      <w:lvlJc w:val="left"/>
      <w:pPr>
        <w:tabs>
          <w:tab w:val="num" w:pos="284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11"/>
  </w:num>
  <w:num w:numId="3">
    <w:abstractNumId w:val="11"/>
  </w:num>
  <w:num w:numId="4">
    <w:abstractNumId w:val="12"/>
  </w:num>
  <w:num w:numId="5">
    <w:abstractNumId w:val="11"/>
  </w:num>
  <w:num w:numId="6">
    <w:abstractNumId w:val="12"/>
  </w:num>
  <w:num w:numId="7">
    <w:abstractNumId w:val="11"/>
  </w:num>
  <w:num w:numId="8">
    <w:abstractNumId w:val="12"/>
  </w:num>
  <w:num w:numId="9">
    <w:abstractNumId w:val="0"/>
  </w:num>
  <w:num w:numId="10">
    <w:abstractNumId w:val="10"/>
  </w:num>
  <w:num w:numId="11">
    <w:abstractNumId w:val="8"/>
  </w:num>
  <w:num w:numId="12">
    <w:abstractNumId w:val="7"/>
  </w:num>
  <w:num w:numId="13">
    <w:abstractNumId w:val="6"/>
  </w:num>
  <w:num w:numId="14">
    <w:abstractNumId w:val="5"/>
  </w:num>
  <w:num w:numId="15">
    <w:abstractNumId w:val="9"/>
  </w:num>
  <w:num w:numId="16">
    <w:abstractNumId w:val="4"/>
  </w:num>
  <w:num w:numId="17">
    <w:abstractNumId w:val="3"/>
  </w:num>
  <w:num w:numId="18">
    <w:abstractNumId w:val="2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stylePaneSortMethod w:val="000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7565"/>
    <w:rsid w:val="004B3F87"/>
    <w:rsid w:val="004E1827"/>
    <w:rsid w:val="00516623"/>
    <w:rsid w:val="006012E8"/>
    <w:rsid w:val="00654226"/>
    <w:rsid w:val="006F7920"/>
    <w:rsid w:val="007314E0"/>
    <w:rsid w:val="007B6477"/>
    <w:rsid w:val="008322D3"/>
    <w:rsid w:val="00874491"/>
    <w:rsid w:val="009A337F"/>
    <w:rsid w:val="00D87565"/>
    <w:rsid w:val="00D94753"/>
    <w:rsid w:val="00DA62B7"/>
    <w:rsid w:val="00EB3019"/>
    <w:rsid w:val="00EE337F"/>
    <w:rsid w:val="00F72DA8"/>
    <w:rsid w:val="00FA56D4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uiCompat97To2003/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Times New Roman" w:hAnsi="Cambria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pPr>
      <w:widowControl w:val="0"/>
      <w:suppressAutoHyphens/>
      <w:autoSpaceDE w:val="0"/>
      <w:autoSpaceDN w:val="0"/>
      <w:adjustRightInd w:val="0"/>
      <w:spacing w:before="85" w:line="280" w:lineRule="atLeast"/>
      <w:textAlignment w:val="center"/>
    </w:pPr>
    <w:rPr>
      <w:rFonts w:ascii="TimesNewRomanPSMT" w:hAnsi="TimesNewRomanPSMT" w:cs="TimesNewRomanPSMT"/>
      <w:color w:val="000000"/>
      <w:sz w:val="24"/>
      <w:szCs w:val="24"/>
      <w:lang w:val="en-GB" w:eastAsia="en-US"/>
    </w:rPr>
  </w:style>
  <w:style w:type="paragraph" w:styleId="Heading1">
    <w:name w:val="heading 1"/>
    <w:basedOn w:val="Exercisenumbered"/>
    <w:next w:val="Exercisenumbered"/>
    <w:link w:val="Heading1Char"/>
    <w:uiPriority w:val="9"/>
    <w:qFormat/>
    <w:pPr>
      <w:keepNext/>
      <w:outlineLvl w:val="0"/>
    </w:pPr>
    <w:rPr>
      <w:rFonts w:ascii="TimesNewRomanPS-BoldMT" w:hAnsi="TimesNewRomanPS-BoldMT" w:cs="TimesNewRomanPS-BoldMT"/>
      <w:b/>
      <w:bCs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5E04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lang w:val="en-GB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5E04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  <w:lang w:val="en-GB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5E04"/>
    <w:rPr>
      <w:rFonts w:asciiTheme="majorHAnsi" w:eastAsiaTheme="majorEastAsia" w:hAnsiTheme="majorHAnsi" w:cstheme="majorBidi"/>
      <w:b/>
      <w:bCs/>
      <w:color w:val="000000"/>
      <w:sz w:val="26"/>
      <w:szCs w:val="26"/>
      <w:lang w:val="en-GB" w:eastAsia="en-US"/>
    </w:rPr>
  </w:style>
  <w:style w:type="paragraph" w:customStyle="1" w:styleId="BasicELTdonotchange">
    <w:name w:val="(Basic ELT) do not change!"/>
    <w:basedOn w:val="NoParagraphStyle"/>
    <w:uiPriority w:val="99"/>
    <w:pPr>
      <w:suppressAutoHyphens/>
      <w:spacing w:line="240" w:lineRule="atLeast"/>
    </w:pPr>
    <w:rPr>
      <w:rFonts w:ascii="TimesNewRomanPSMT" w:hAnsi="TimesNewRomanPSMT" w:cs="TimesNewRomanPSMT"/>
      <w:b/>
      <w:bCs/>
      <w:sz w:val="20"/>
      <w:szCs w:val="20"/>
    </w:rPr>
  </w:style>
  <w:style w:type="character" w:customStyle="1" w:styleId="rubricitalic">
    <w:name w:val="rubric italic"/>
    <w:rPr>
      <w:b/>
      <w:i/>
      <w:lang w:val="en-GB"/>
    </w:rPr>
  </w:style>
  <w:style w:type="paragraph" w:customStyle="1" w:styleId="Rubric">
    <w:name w:val="Rubric"/>
    <w:pPr>
      <w:widowControl w:val="0"/>
      <w:tabs>
        <w:tab w:val="left" w:pos="500"/>
      </w:tabs>
      <w:suppressAutoHyphens/>
      <w:spacing w:before="300" w:line="280" w:lineRule="atLeast"/>
      <w:ind w:left="238" w:hanging="238"/>
    </w:pPr>
    <w:rPr>
      <w:rFonts w:ascii="TimesNewRomanPS-BoldMT" w:hAnsi="TimesNewRomanPS-BoldMT" w:cs="TimesNewRomanPS-BoldMT"/>
      <w:b/>
      <w:bCs/>
      <w:color w:val="000000"/>
      <w:sz w:val="21"/>
      <w:szCs w:val="21"/>
      <w:lang w:val="en-US" w:eastAsia="en-US"/>
    </w:rPr>
  </w:style>
  <w:style w:type="paragraph" w:customStyle="1" w:styleId="NoParagraphStyle">
    <w:name w:val="[No Paragraph Style]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ArialNarrow" w:hAnsi="ArialNarrow" w:cs="ArialNarrow"/>
      <w:color w:val="000000"/>
      <w:sz w:val="24"/>
      <w:szCs w:val="24"/>
      <w:lang w:val="en-GB" w:eastAsia="en-US"/>
    </w:rPr>
  </w:style>
  <w:style w:type="character" w:customStyle="1" w:styleId="Examplehw">
    <w:name w:val="Example h/w"/>
    <w:rPr>
      <w:rFonts w:ascii="ComicSansMS-Bold" w:hAnsi="ComicSansMS-Bold"/>
      <w:b/>
      <w:color w:val="000000"/>
      <w:w w:val="100"/>
      <w:position w:val="0"/>
      <w:sz w:val="18"/>
      <w:u w:val="thick" w:color="000000"/>
    </w:rPr>
  </w:style>
  <w:style w:type="paragraph" w:customStyle="1" w:styleId="Exercisenumbered">
    <w:name w:val="Exercise numbered"/>
    <w:basedOn w:val="NoParagraphStyle"/>
    <w:pPr>
      <w:tabs>
        <w:tab w:val="right" w:pos="340"/>
        <w:tab w:val="left" w:pos="500"/>
        <w:tab w:val="left" w:pos="740"/>
        <w:tab w:val="left" w:pos="2280"/>
        <w:tab w:val="left" w:pos="2500"/>
      </w:tabs>
      <w:suppressAutoHyphens/>
      <w:spacing w:before="60" w:line="280" w:lineRule="atLeast"/>
      <w:ind w:left="500" w:hanging="500"/>
    </w:pPr>
    <w:rPr>
      <w:rFonts w:ascii="TimesNewRomanPSMT" w:hAnsi="TimesNewRomanPSMT" w:cs="TimesNewRomanPSMT"/>
      <w:sz w:val="21"/>
      <w:szCs w:val="21"/>
      <w:lang w:val="en-US"/>
    </w:rPr>
  </w:style>
  <w:style w:type="paragraph" w:customStyle="1" w:styleId="2Answerline">
    <w:name w:val="2 Answer line"/>
    <w:basedOn w:val="NoParagraphStyle"/>
    <w:uiPriority w:val="99"/>
    <w:pPr>
      <w:tabs>
        <w:tab w:val="right" w:pos="4260"/>
      </w:tabs>
      <w:suppressAutoHyphens/>
      <w:spacing w:line="280" w:lineRule="atLeast"/>
      <w:jc w:val="right"/>
    </w:pPr>
    <w:rPr>
      <w:rFonts w:ascii="Arial-ItalicMT" w:hAnsi="Arial-ItalicMT" w:cs="Arial-ItalicMT"/>
      <w:b/>
      <w:bCs/>
      <w:i/>
      <w:iCs/>
      <w:sz w:val="18"/>
      <w:szCs w:val="21"/>
      <w:lang w:val="en-US"/>
    </w:rPr>
  </w:style>
  <w:style w:type="paragraph" w:customStyle="1" w:styleId="00Pastedscores">
    <w:name w:val="00_Pasted scores"/>
    <w:basedOn w:val="NoParagraphStyle"/>
    <w:uiPriority w:val="99"/>
    <w:pPr>
      <w:tabs>
        <w:tab w:val="right" w:pos="4260"/>
      </w:tabs>
      <w:suppressAutoHyphens/>
      <w:spacing w:before="113" w:after="57"/>
      <w:jc w:val="right"/>
    </w:pPr>
    <w:rPr>
      <w:rFonts w:ascii="Arial-ItalicMT" w:hAnsi="Arial-ItalicMT" w:cs="Arial-ItalicMT"/>
      <w:b/>
      <w:bCs/>
      <w:i/>
      <w:iCs/>
      <w:sz w:val="21"/>
      <w:szCs w:val="21"/>
      <w:lang w:val="en-US"/>
    </w:rPr>
  </w:style>
  <w:style w:type="paragraph" w:customStyle="1" w:styleId="Exerciselettered">
    <w:name w:val="Exercise lettered"/>
    <w:basedOn w:val="NoParagraphStyle"/>
    <w:pPr>
      <w:tabs>
        <w:tab w:val="left" w:pos="260"/>
        <w:tab w:val="left" w:pos="740"/>
        <w:tab w:val="left" w:pos="2280"/>
        <w:tab w:val="left" w:pos="2500"/>
      </w:tabs>
      <w:suppressAutoHyphens/>
      <w:spacing w:before="60" w:line="280" w:lineRule="atLeast"/>
      <w:ind w:left="480" w:hanging="480"/>
    </w:pPr>
    <w:rPr>
      <w:rFonts w:ascii="TimesNewRomanPSMT" w:hAnsi="TimesNewRomanPSMT" w:cs="TimesNewRomanPSMT"/>
      <w:sz w:val="21"/>
      <w:szCs w:val="21"/>
      <w:lang w:val="en-US"/>
    </w:rPr>
  </w:style>
  <w:style w:type="paragraph" w:customStyle="1" w:styleId="Wordlist">
    <w:name w:val="Word list"/>
    <w:basedOn w:val="NoParagraphStyle"/>
    <w:pPr>
      <w:pBdr>
        <w:top w:val="single" w:sz="2" w:space="6" w:color="000000"/>
        <w:bottom w:val="single" w:sz="2" w:space="6" w:color="000000"/>
      </w:pBdr>
      <w:tabs>
        <w:tab w:val="left" w:pos="567"/>
        <w:tab w:val="left" w:pos="851"/>
      </w:tabs>
      <w:suppressAutoHyphens/>
      <w:spacing w:before="240" w:after="120" w:line="240" w:lineRule="atLeast"/>
      <w:ind w:left="240"/>
    </w:pPr>
    <w:rPr>
      <w:rFonts w:ascii="TimesNewRomanPSMT" w:hAnsi="TimesNewRomanPSMT" w:cs="TimesNewRomanPSMT"/>
      <w:sz w:val="21"/>
      <w:szCs w:val="21"/>
      <w:lang w:val="en-US"/>
    </w:rPr>
  </w:style>
  <w:style w:type="character" w:customStyle="1" w:styleId="Strikethru">
    <w:name w:val="Strikethru"/>
    <w:rPr>
      <w:strike/>
    </w:rPr>
  </w:style>
  <w:style w:type="character" w:customStyle="1" w:styleId="italic">
    <w:name w:val="italic"/>
    <w:rPr>
      <w:i/>
    </w:rPr>
  </w:style>
  <w:style w:type="paragraph" w:customStyle="1" w:styleId="Text">
    <w:name w:val="Text"/>
    <w:basedOn w:val="NoParagraphStyle"/>
    <w:pPr>
      <w:tabs>
        <w:tab w:val="left" w:pos="2760"/>
      </w:tabs>
      <w:suppressAutoHyphens/>
      <w:spacing w:before="60" w:line="280" w:lineRule="atLeast"/>
      <w:ind w:left="240"/>
    </w:pPr>
    <w:rPr>
      <w:rFonts w:ascii="TimesNewRomanPSMT" w:hAnsi="TimesNewRomanPSMT" w:cs="TimesNewRomanPSMT"/>
      <w:sz w:val="21"/>
      <w:szCs w:val="21"/>
      <w:u w:color="000000"/>
      <w:lang w:val="en-US"/>
    </w:rPr>
  </w:style>
  <w:style w:type="paragraph" w:customStyle="1" w:styleId="Exercise2ndline">
    <w:name w:val="Exercise 2nd line"/>
    <w:basedOn w:val="NoParagraphStyle"/>
    <w:pPr>
      <w:suppressAutoHyphens/>
      <w:spacing w:before="60" w:line="240" w:lineRule="atLeast"/>
      <w:ind w:left="740" w:hanging="240"/>
    </w:pPr>
    <w:rPr>
      <w:rFonts w:ascii="TimesNewRomanPSMT" w:hAnsi="TimesNewRomanPSMT" w:cs="TimesNewRomanPSMT"/>
      <w:sz w:val="21"/>
      <w:szCs w:val="21"/>
      <w:lang w:val="en-US"/>
    </w:rPr>
  </w:style>
  <w:style w:type="table" w:styleId="TableGrid">
    <w:name w:val="Table Grid"/>
    <w:basedOn w:val="TableNormal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0Rubric">
    <w:name w:val="00_Rubric"/>
    <w:basedOn w:val="NoParagraphStyle"/>
    <w:uiPriority w:val="99"/>
    <w:pPr>
      <w:tabs>
        <w:tab w:val="left" w:pos="482"/>
      </w:tabs>
      <w:suppressAutoHyphens/>
      <w:spacing w:before="300" w:line="280" w:lineRule="atLeast"/>
      <w:ind w:left="240" w:hanging="240"/>
    </w:pPr>
    <w:rPr>
      <w:rFonts w:ascii="TimesNewRomanPS-BoldMT" w:hAnsi="TimesNewRomanPS-BoldMT" w:cs="TimesNewRomanPS-BoldMT"/>
      <w:sz w:val="21"/>
      <w:szCs w:val="21"/>
      <w:lang w:val="en-US"/>
    </w:rPr>
  </w:style>
  <w:style w:type="paragraph" w:customStyle="1" w:styleId="Textboxpara">
    <w:name w:val="Text box para"/>
    <w:basedOn w:val="MT"/>
    <w:pPr>
      <w:spacing w:before="80" w:after="200"/>
    </w:pPr>
  </w:style>
  <w:style w:type="paragraph" w:customStyle="1" w:styleId="MT">
    <w:name w:val="MT"/>
    <w:basedOn w:val="NoParagraphStyle"/>
    <w:pPr>
      <w:tabs>
        <w:tab w:val="left" w:pos="480"/>
        <w:tab w:val="left" w:pos="2820"/>
        <w:tab w:val="left" w:pos="3060"/>
      </w:tabs>
      <w:spacing w:line="250" w:lineRule="atLeast"/>
      <w:ind w:left="240"/>
    </w:pPr>
    <w:rPr>
      <w:rFonts w:ascii="TimesNewRomanPSMT" w:hAnsi="TimesNewRomanPSMT" w:cs="TimesNewRomanPSMT"/>
      <w:sz w:val="22"/>
      <w:szCs w:val="22"/>
    </w:rPr>
  </w:style>
  <w:style w:type="paragraph" w:styleId="Header">
    <w:name w:val="header"/>
    <w:basedOn w:val="Exercisenumbered"/>
    <w:link w:val="HeaderChar"/>
    <w:uiPriority w:val="99"/>
    <w:pPr>
      <w:tabs>
        <w:tab w:val="clear" w:pos="340"/>
        <w:tab w:val="clear" w:pos="500"/>
        <w:tab w:val="clear" w:pos="740"/>
        <w:tab w:val="clear" w:pos="2280"/>
        <w:tab w:val="clear" w:pos="2500"/>
        <w:tab w:val="center" w:pos="4320"/>
        <w:tab w:val="right" w:pos="8640"/>
      </w:tabs>
    </w:pPr>
    <w:rPr>
      <w:lang w:eastAsia="es-AR"/>
    </w:rPr>
  </w:style>
  <w:style w:type="character" w:customStyle="1" w:styleId="HeaderChar">
    <w:name w:val="Header Char"/>
    <w:basedOn w:val="DefaultParagraphFont"/>
    <w:link w:val="Header"/>
    <w:uiPriority w:val="99"/>
    <w:locked/>
    <w:rPr>
      <w:rFonts w:ascii="TimesNewRomanPSMT" w:hAnsi="TimesNewRomanPSMT"/>
      <w:color w:val="000000"/>
      <w:sz w:val="21"/>
      <w:lang w:val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320"/>
        <w:tab w:val="right" w:pos="8640"/>
      </w:tabs>
    </w:pPr>
    <w:rPr>
      <w:lang w:val="es-AR" w:eastAsia="es-AR"/>
    </w:rPr>
  </w:style>
  <w:style w:type="character" w:customStyle="1" w:styleId="FooterChar">
    <w:name w:val="Footer Char"/>
    <w:basedOn w:val="DefaultParagraphFont"/>
    <w:link w:val="Footer"/>
    <w:uiPriority w:val="99"/>
    <w:locked/>
    <w:rPr>
      <w:rFonts w:ascii="TimesNewRomanPSMT" w:hAnsi="TimesNewRomanPSMT"/>
      <w:color w:val="000000"/>
      <w:sz w:val="24"/>
    </w:rPr>
  </w:style>
  <w:style w:type="paragraph" w:customStyle="1" w:styleId="BasicParagraph">
    <w:name w:val="[Basic Paragraph]"/>
    <w:basedOn w:val="NoParagraphStyle"/>
    <w:rPr>
      <w:b/>
      <w:bCs/>
    </w:rPr>
  </w:style>
  <w:style w:type="character" w:customStyle="1" w:styleId="Rubricno">
    <w:name w:val="Rubric no"/>
    <w:rPr>
      <w:rFonts w:ascii="Arial Narrow" w:hAnsi="Arial Narrow"/>
      <w:b/>
      <w:spacing w:val="-20"/>
      <w:w w:val="100"/>
      <w:sz w:val="20"/>
      <w:lang w:val="en-GB"/>
    </w:rPr>
  </w:style>
  <w:style w:type="paragraph" w:customStyle="1" w:styleId="Ansmaintext">
    <w:name w:val="Ans//: main text"/>
    <w:basedOn w:val="NoParagraphStyle"/>
    <w:pPr>
      <w:tabs>
        <w:tab w:val="left" w:pos="227"/>
        <w:tab w:val="left" w:pos="454"/>
        <w:tab w:val="right" w:pos="2018"/>
        <w:tab w:val="left" w:pos="2154"/>
      </w:tabs>
      <w:suppressAutoHyphens/>
      <w:spacing w:line="230" w:lineRule="atLeast"/>
    </w:pPr>
    <w:rPr>
      <w:rFonts w:ascii="TimesNewRomanPSMT" w:hAnsi="TimesNewRomanPSMT" w:cs="TimesNewRomanPSMT"/>
      <w:sz w:val="19"/>
      <w:szCs w:val="19"/>
    </w:rPr>
  </w:style>
  <w:style w:type="paragraph" w:customStyle="1" w:styleId="00AnsMaintextindent">
    <w:name w:val="00_Ans Main text indent"/>
    <w:basedOn w:val="Ansmaintext"/>
    <w:pPr>
      <w:ind w:left="454" w:hanging="454"/>
    </w:pPr>
  </w:style>
  <w:style w:type="paragraph" w:customStyle="1" w:styleId="00RubricA">
    <w:name w:val="00_Rubric A"/>
    <w:aliases w:val="B"/>
    <w:basedOn w:val="Rubric"/>
    <w:pPr>
      <w:tabs>
        <w:tab w:val="clear" w:pos="500"/>
        <w:tab w:val="left" w:pos="240"/>
      </w:tabs>
      <w:ind w:left="500" w:hanging="500"/>
    </w:pPr>
    <w:rPr>
      <w:b w:val="0"/>
      <w:bCs w:val="0"/>
    </w:rPr>
  </w:style>
  <w:style w:type="paragraph" w:customStyle="1" w:styleId="2Answerlinerightindent">
    <w:name w:val="2 Answer line right indent"/>
    <w:pPr>
      <w:tabs>
        <w:tab w:val="right" w:pos="4260"/>
      </w:tabs>
      <w:spacing w:line="200" w:lineRule="exact"/>
      <w:ind w:left="476" w:right="159" w:hanging="238"/>
      <w:jc w:val="right"/>
    </w:pPr>
    <w:rPr>
      <w:rFonts w:ascii="Arial-ItalicMT" w:hAnsi="Arial-ItalicMT" w:cs="Arial-ItalicMT"/>
      <w:i/>
      <w:iCs/>
      <w:color w:val="000000"/>
      <w:sz w:val="18"/>
      <w:szCs w:val="18"/>
      <w:lang w:val="en-GB" w:eastAsia="en-US"/>
    </w:rPr>
  </w:style>
  <w:style w:type="paragraph" w:customStyle="1" w:styleId="TFachead">
    <w:name w:val="T Fac. head"/>
    <w:basedOn w:val="NoParagraphStyle"/>
    <w:pPr>
      <w:keepNext/>
      <w:suppressAutoHyphens/>
      <w:spacing w:before="480" w:line="250" w:lineRule="atLeast"/>
      <w:ind w:left="300"/>
    </w:pPr>
    <w:rPr>
      <w:rFonts w:ascii="GillSans-Italic" w:hAnsi="GillSans-Italic" w:cs="GillSans-Italic"/>
      <w:i/>
      <w:iCs/>
      <w:w w:val="98"/>
      <w:sz w:val="38"/>
      <w:szCs w:val="38"/>
      <w:lang w:val="en-US"/>
    </w:rPr>
  </w:style>
  <w:style w:type="paragraph" w:customStyle="1" w:styleId="2Facsheading">
    <w:name w:val="2 Facs heading"/>
    <w:basedOn w:val="TFachead"/>
    <w:pPr>
      <w:spacing w:after="120"/>
      <w:ind w:left="0"/>
    </w:pPr>
    <w:rPr>
      <w:rFonts w:ascii="Arial-BoldMT" w:hAnsi="Arial-BoldMT" w:cs="Arial-BoldMT"/>
      <w:b/>
      <w:bCs/>
      <w:i w:val="0"/>
      <w:iCs w:val="0"/>
      <w:w w:val="100"/>
      <w:sz w:val="40"/>
      <w:szCs w:val="40"/>
    </w:rPr>
  </w:style>
  <w:style w:type="paragraph" w:customStyle="1" w:styleId="TFactext">
    <w:name w:val="T Fac. text"/>
    <w:basedOn w:val="NoParagraphStyle"/>
    <w:pPr>
      <w:tabs>
        <w:tab w:val="left" w:pos="5760"/>
      </w:tabs>
      <w:suppressAutoHyphens/>
      <w:spacing w:before="120" w:line="250" w:lineRule="atLeast"/>
      <w:ind w:left="300" w:right="280"/>
    </w:pPr>
    <w:rPr>
      <w:rFonts w:ascii="GillSans" w:hAnsi="GillSans" w:cs="GillSans"/>
      <w:w w:val="98"/>
      <w:sz w:val="20"/>
      <w:szCs w:val="20"/>
      <w:lang w:val="en-US"/>
    </w:rPr>
  </w:style>
  <w:style w:type="paragraph" w:customStyle="1" w:styleId="2Facstext">
    <w:name w:val="2 Facs text"/>
    <w:basedOn w:val="TFactext"/>
    <w:pPr>
      <w:ind w:left="480" w:right="0" w:hanging="480"/>
    </w:pPr>
    <w:rPr>
      <w:rFonts w:ascii="ArialNarrow" w:hAnsi="ArialNarrow" w:cs="ArialNarrow"/>
      <w:w w:val="100"/>
      <w:sz w:val="21"/>
      <w:szCs w:val="21"/>
    </w:rPr>
  </w:style>
  <w:style w:type="character" w:customStyle="1" w:styleId="2RubricNo">
    <w:name w:val="2 Rubric No."/>
    <w:rPr>
      <w:rFonts w:ascii="Arial Narrow" w:hAnsi="Arial Narrow"/>
      <w:sz w:val="20"/>
    </w:rPr>
  </w:style>
  <w:style w:type="paragraph" w:customStyle="1" w:styleId="AnsA-head">
    <w:name w:val="Ans//: A-head"/>
    <w:basedOn w:val="NoParagraphStyle"/>
    <w:pPr>
      <w:keepNext/>
      <w:shd w:val="clear" w:color="auto" w:fill="CCCCCC"/>
      <w:tabs>
        <w:tab w:val="left" w:pos="283"/>
      </w:tabs>
      <w:suppressAutoHyphens/>
      <w:spacing w:before="340" w:after="57" w:line="250" w:lineRule="atLeast"/>
      <w:ind w:left="113"/>
    </w:pPr>
    <w:rPr>
      <w:rFonts w:ascii="Arial" w:hAnsi="Arial" w:cs="Arial-BoldMT"/>
      <w:b/>
      <w:bCs/>
      <w:sz w:val="26"/>
      <w:szCs w:val="26"/>
    </w:rPr>
  </w:style>
  <w:style w:type="paragraph" w:customStyle="1" w:styleId="AnsB-head">
    <w:name w:val="Ans//: B-head"/>
    <w:basedOn w:val="NoParagraphStyle"/>
    <w:pPr>
      <w:keepNext/>
      <w:tabs>
        <w:tab w:val="left" w:pos="283"/>
      </w:tabs>
      <w:suppressAutoHyphens/>
      <w:spacing w:before="170" w:after="57" w:line="250" w:lineRule="atLeast"/>
      <w:ind w:right="28"/>
    </w:pPr>
    <w:rPr>
      <w:rFonts w:ascii="Arial-BoldMT" w:hAnsi="Arial-BoldMT" w:cs="Arial-BoldMT"/>
      <w:b/>
      <w:bCs/>
      <w:sz w:val="26"/>
      <w:szCs w:val="26"/>
    </w:rPr>
  </w:style>
  <w:style w:type="paragraph" w:customStyle="1" w:styleId="AnsB-headafterA">
    <w:name w:val="Ans//: B-head after A"/>
    <w:basedOn w:val="NoParagraphStyle"/>
    <w:pPr>
      <w:keepNext/>
      <w:tabs>
        <w:tab w:val="left" w:pos="283"/>
      </w:tabs>
      <w:suppressAutoHyphens/>
      <w:spacing w:before="57" w:after="57" w:line="250" w:lineRule="atLeast"/>
      <w:ind w:right="28"/>
    </w:pPr>
    <w:rPr>
      <w:rFonts w:ascii="Arial-BoldMT" w:hAnsi="Arial-BoldMT" w:cs="Arial-BoldMT"/>
      <w:b/>
      <w:bCs/>
      <w:sz w:val="26"/>
      <w:szCs w:val="26"/>
    </w:rPr>
  </w:style>
  <w:style w:type="paragraph" w:customStyle="1" w:styleId="Ansmaintextnod">
    <w:name w:val="Ans//: main text no.d"/>
    <w:basedOn w:val="Ansmaintext"/>
    <w:pPr>
      <w:tabs>
        <w:tab w:val="clear" w:pos="227"/>
        <w:tab w:val="left" w:pos="220"/>
      </w:tabs>
      <w:ind w:left="454" w:hanging="454"/>
    </w:pPr>
  </w:style>
  <w:style w:type="paragraph" w:customStyle="1" w:styleId="Ansmaintextnod2mm">
    <w:name w:val="Ans//: main text no.d 2mm"/>
    <w:basedOn w:val="Ansmaintext"/>
    <w:pPr>
      <w:tabs>
        <w:tab w:val="clear" w:pos="227"/>
        <w:tab w:val="left" w:pos="220"/>
      </w:tabs>
      <w:spacing w:before="113"/>
      <w:ind w:left="454" w:hanging="454"/>
    </w:pPr>
  </w:style>
  <w:style w:type="paragraph" w:customStyle="1" w:styleId="answerspasted">
    <w:name w:val="answers pasted"/>
    <w:basedOn w:val="Exercisenumbered"/>
    <w:pPr>
      <w:spacing w:line="288" w:lineRule="auto"/>
      <w:ind w:left="0" w:firstLine="0"/>
    </w:pPr>
  </w:style>
  <w:style w:type="paragraph" w:customStyle="1" w:styleId="answerspastedno">
    <w:name w:val="answers pasted no."/>
    <w:basedOn w:val="Exercisenumbered"/>
    <w:pPr>
      <w:tabs>
        <w:tab w:val="clear" w:pos="340"/>
        <w:tab w:val="clear" w:pos="2280"/>
        <w:tab w:val="clear" w:pos="2500"/>
        <w:tab w:val="right" w:pos="5102"/>
      </w:tabs>
      <w:suppressAutoHyphens w:val="0"/>
      <w:spacing w:before="0" w:line="200" w:lineRule="atLeast"/>
      <w:ind w:left="227" w:hanging="227"/>
      <w:jc w:val="center"/>
    </w:pPr>
    <w:rPr>
      <w:rFonts w:ascii="ArialMT" w:hAnsi="ArialMT" w:cs="ArialMT"/>
      <w:sz w:val="18"/>
      <w:szCs w:val="18"/>
    </w:rPr>
  </w:style>
  <w:style w:type="paragraph" w:customStyle="1" w:styleId="B-head">
    <w:name w:val="B-head"/>
    <w:basedOn w:val="NoParagraphStyle"/>
    <w:pPr>
      <w:keepNext/>
      <w:tabs>
        <w:tab w:val="left" w:pos="283"/>
      </w:tabs>
      <w:suppressAutoHyphens/>
      <w:spacing w:before="340" w:after="57" w:line="250" w:lineRule="atLeast"/>
      <w:ind w:right="28"/>
    </w:pPr>
    <w:rPr>
      <w:rFonts w:ascii="Arial Narrow" w:hAnsi="Arial Narrow"/>
      <w:b/>
      <w:sz w:val="26"/>
      <w:szCs w:val="26"/>
    </w:rPr>
  </w:style>
  <w:style w:type="character" w:customStyle="1" w:styleId="designnote">
    <w:name w:val="design note"/>
    <w:rPr>
      <w:rFonts w:ascii="ComicSansMS-Bold" w:hAnsi="ComicSansMS-Bold"/>
      <w:b/>
      <w:color w:val="FF00FF"/>
      <w:u w:color="000000"/>
    </w:rPr>
  </w:style>
  <w:style w:type="character" w:customStyle="1" w:styleId="ExamplehwWrite-in">
    <w:name w:val="Example h/w Write-in"/>
    <w:rPr>
      <w:rFonts w:ascii="OneStrokeScriptPlain" w:hAnsi="OneStrokeScriptPlain"/>
      <w:color w:val="000000"/>
      <w:sz w:val="22"/>
      <w:u w:val="thick" w:color="000000"/>
    </w:rPr>
  </w:style>
  <w:style w:type="character" w:customStyle="1" w:styleId="Examplehwunderline">
    <w:name w:val="Example h/w underline"/>
    <w:rPr>
      <w:rFonts w:ascii="ComicSansMS-Bold" w:hAnsi="ComicSansMS-Bold"/>
      <w:b/>
      <w:color w:val="000000"/>
      <w:w w:val="100"/>
      <w:position w:val="0"/>
      <w:sz w:val="18"/>
      <w:u w:val="thick" w:color="000000"/>
    </w:rPr>
  </w:style>
  <w:style w:type="character" w:customStyle="1" w:styleId="Exampleunderline">
    <w:name w:val="Example underline"/>
    <w:rPr>
      <w:u w:val="thick"/>
    </w:rPr>
  </w:style>
  <w:style w:type="paragraph" w:customStyle="1" w:styleId="exittesttotalpasted">
    <w:name w:val="exit test total pasted"/>
    <w:pPr>
      <w:jc w:val="center"/>
    </w:pPr>
    <w:rPr>
      <w:rFonts w:ascii="Arial Narrow" w:hAnsi="Arial Narrow" w:cs="ArialNarrow-Bold"/>
      <w:b/>
      <w:bCs/>
      <w:color w:val="FFFFFF"/>
      <w:sz w:val="18"/>
      <w:szCs w:val="18"/>
      <w:lang w:val="en-GB" w:eastAsia="en-US"/>
    </w:rPr>
  </w:style>
  <w:style w:type="paragraph" w:customStyle="1" w:styleId="IndTNolistwrite-in1">
    <w:name w:val="Ind T No. list write-in 1"/>
    <w:basedOn w:val="NoParagraphStyle"/>
    <w:pPr>
      <w:tabs>
        <w:tab w:val="left" w:pos="720"/>
      </w:tabs>
      <w:suppressAutoHyphens/>
      <w:spacing w:before="60" w:line="280" w:lineRule="atLeast"/>
      <w:ind w:left="480" w:hanging="240"/>
    </w:pPr>
    <w:rPr>
      <w:rFonts w:ascii="TimesNewRomanPSMT" w:hAnsi="TimesNewRomanPSMT" w:cs="TimesNewRomanPSMT"/>
      <w:sz w:val="21"/>
      <w:szCs w:val="21"/>
      <w:lang w:val="en-US"/>
    </w:rPr>
  </w:style>
  <w:style w:type="paragraph" w:customStyle="1" w:styleId="maintextansw">
    <w:name w:val="main text (answ)"/>
    <w:basedOn w:val="NoParagraphStyle"/>
    <w:pPr>
      <w:tabs>
        <w:tab w:val="right" w:pos="400"/>
        <w:tab w:val="left" w:pos="2835"/>
        <w:tab w:val="left" w:pos="3090"/>
      </w:tabs>
      <w:suppressAutoHyphens/>
      <w:spacing w:line="250" w:lineRule="atLeast"/>
      <w:ind w:left="520" w:hanging="520"/>
    </w:pPr>
    <w:rPr>
      <w:rFonts w:ascii="TimesNewRomanPSMT" w:hAnsi="TimesNewRomanPSMT" w:cs="TimesNewRomanPSMT"/>
      <w:sz w:val="21"/>
      <w:szCs w:val="21"/>
    </w:rPr>
  </w:style>
  <w:style w:type="paragraph" w:customStyle="1" w:styleId="maintextwrite-in">
    <w:name w:val="main text (write-in)"/>
    <w:basedOn w:val="NoParagraphStyle"/>
    <w:pPr>
      <w:tabs>
        <w:tab w:val="left" w:pos="520"/>
        <w:tab w:val="left" w:pos="964"/>
      </w:tabs>
      <w:suppressAutoHyphens/>
      <w:spacing w:before="113" w:line="250" w:lineRule="atLeast"/>
      <w:ind w:left="283" w:hanging="283"/>
    </w:pPr>
    <w:rPr>
      <w:rFonts w:ascii="TimesNewRomanPSMT" w:hAnsi="TimesNewRomanPSMT" w:cs="TimesNewRomanPSMT"/>
      <w:sz w:val="21"/>
      <w:szCs w:val="21"/>
    </w:rPr>
  </w:style>
  <w:style w:type="paragraph" w:customStyle="1" w:styleId="maintextansw2mm">
    <w:name w:val="main text (answ) 2mm"/>
    <w:basedOn w:val="maintextwrite-in"/>
    <w:pPr>
      <w:tabs>
        <w:tab w:val="clear" w:pos="520"/>
        <w:tab w:val="right" w:pos="400"/>
        <w:tab w:val="left" w:pos="2835"/>
        <w:tab w:val="left" w:pos="3090"/>
      </w:tabs>
      <w:ind w:left="520" w:hanging="520"/>
    </w:pPr>
  </w:style>
  <w:style w:type="character" w:customStyle="1" w:styleId="MinionBold">
    <w:name w:val="Minion Bold"/>
    <w:rPr>
      <w:rFonts w:ascii="MinionPro-Bold" w:hAnsi="MinionPro-Bold"/>
      <w:b/>
    </w:rPr>
  </w:style>
  <w:style w:type="character" w:customStyle="1" w:styleId="MinionBoldNo115pt">
    <w:name w:val="Minion Bold No. (11.5pt)"/>
    <w:rPr>
      <w:rFonts w:ascii="TimesNewRomanPSMT" w:hAnsi="TimesNewRomanPSMT"/>
      <w:b/>
      <w:sz w:val="23"/>
    </w:rPr>
  </w:style>
  <w:style w:type="character" w:customStyle="1" w:styleId="PCMB-head">
    <w:name w:val="PCM//: B-head"/>
    <w:rPr>
      <w:rFonts w:ascii="ArialNarrow-Bold" w:hAnsi="ArialNarrow-Bold"/>
      <w:b/>
      <w:color w:val="000000"/>
      <w:spacing w:val="0"/>
      <w:w w:val="100"/>
      <w:position w:val="0"/>
      <w:sz w:val="26"/>
      <w:u w:val="none"/>
      <w:vertAlign w:val="baseline"/>
    </w:rPr>
  </w:style>
  <w:style w:type="character" w:customStyle="1" w:styleId="phonetics">
    <w:name w:val="phonetics"/>
    <w:rPr>
      <w:rFonts w:ascii="TimesLTStd-Phonetic" w:hAnsi="TimesLTStd-Phonetic"/>
    </w:rPr>
  </w:style>
  <w:style w:type="paragraph" w:customStyle="1" w:styleId="rubricafterhead">
    <w:name w:val="rubric after head"/>
    <w:basedOn w:val="Rubric"/>
    <w:pPr>
      <w:spacing w:before="0"/>
    </w:pPr>
    <w:rPr>
      <w:lang w:val="en-GB"/>
    </w:rPr>
  </w:style>
  <w:style w:type="paragraph" w:customStyle="1" w:styleId="SCA-headSkillsanswBlack">
    <w:name w:val="SC//: A-head (Skills answ) Black"/>
    <w:basedOn w:val="NoParagraphStyle"/>
    <w:pPr>
      <w:keepNext/>
      <w:shd w:val="clear" w:color="auto" w:fill="CCCCCC"/>
      <w:tabs>
        <w:tab w:val="left" w:pos="283"/>
      </w:tabs>
      <w:suppressAutoHyphens/>
      <w:spacing w:before="360" w:after="120" w:line="250" w:lineRule="atLeast"/>
      <w:ind w:left="113"/>
    </w:pPr>
    <w:rPr>
      <w:rFonts w:ascii="Arial-BoldMT" w:hAnsi="Arial-BoldMT" w:cs="Arial-BoldMT"/>
      <w:b/>
      <w:bCs/>
      <w:sz w:val="28"/>
      <w:szCs w:val="28"/>
    </w:rPr>
  </w:style>
  <w:style w:type="paragraph" w:customStyle="1" w:styleId="SCA-headSkillsBlack">
    <w:name w:val="SC//: A-head (Skills) Black"/>
    <w:basedOn w:val="NoParagraphStyle"/>
    <w:pPr>
      <w:keepNext/>
      <w:shd w:val="clear" w:color="auto" w:fill="CCCCCC"/>
      <w:tabs>
        <w:tab w:val="left" w:pos="283"/>
        <w:tab w:val="right" w:pos="4880"/>
      </w:tabs>
      <w:suppressAutoHyphens/>
      <w:spacing w:before="624" w:after="120" w:line="250" w:lineRule="atLeast"/>
      <w:ind w:left="113"/>
    </w:pPr>
    <w:rPr>
      <w:rFonts w:ascii="Arial-BoldMT" w:hAnsi="Arial-BoldMT" w:cs="Arial-BoldMT"/>
      <w:b/>
      <w:bCs/>
      <w:sz w:val="28"/>
      <w:szCs w:val="28"/>
    </w:rPr>
  </w:style>
  <w:style w:type="paragraph" w:customStyle="1" w:styleId="SCRubric1mm1mm">
    <w:name w:val="SC//: Rubric 1mm/1mm"/>
    <w:basedOn w:val="NoParagraphStyle"/>
    <w:pPr>
      <w:tabs>
        <w:tab w:val="center" w:pos="581"/>
        <w:tab w:val="left" w:pos="964"/>
      </w:tabs>
      <w:suppressAutoHyphens/>
      <w:spacing w:before="57" w:after="57" w:line="250" w:lineRule="atLeast"/>
      <w:ind w:left="283" w:hanging="283"/>
    </w:pPr>
    <w:rPr>
      <w:rFonts w:ascii="TimesNewRomanPSMT" w:hAnsi="TimesNewRomanPSMT" w:cs="TimesNewRomanPSMT"/>
      <w:sz w:val="21"/>
      <w:szCs w:val="21"/>
    </w:rPr>
  </w:style>
  <w:style w:type="paragraph" w:customStyle="1" w:styleId="SCUnitheadSkillsansw">
    <w:name w:val="SC//: Unit head (Skills answ)"/>
    <w:basedOn w:val="NoParagraphStyle"/>
    <w:pPr>
      <w:keepNext/>
      <w:tabs>
        <w:tab w:val="left" w:pos="283"/>
      </w:tabs>
      <w:suppressAutoHyphens/>
      <w:spacing w:before="480" w:line="250" w:lineRule="atLeast"/>
    </w:pPr>
    <w:rPr>
      <w:rFonts w:ascii="Arial-BoldMT" w:hAnsi="Arial-BoldMT" w:cs="Arial-BoldMT"/>
      <w:b/>
      <w:bCs/>
      <w:sz w:val="32"/>
      <w:szCs w:val="32"/>
    </w:rPr>
  </w:style>
  <w:style w:type="paragraph" w:customStyle="1" w:styleId="Score">
    <w:name w:val="Score"/>
    <w:basedOn w:val="Normal"/>
    <w:pPr>
      <w:spacing w:before="120" w:after="120"/>
      <w:ind w:left="288" w:right="288"/>
      <w:jc w:val="right"/>
    </w:pPr>
    <w:rPr>
      <w:sz w:val="20"/>
      <w:szCs w:val="20"/>
    </w:rPr>
  </w:style>
  <w:style w:type="character" w:customStyle="1" w:styleId="st">
    <w:name w:val="st"/>
    <w:rPr>
      <w:w w:val="100"/>
    </w:rPr>
  </w:style>
  <w:style w:type="paragraph" w:customStyle="1" w:styleId="TABNumberedList">
    <w:name w:val="T AB Numbered List"/>
    <w:basedOn w:val="NoParagraphStyle"/>
    <w:next w:val="NoParagraphStyle"/>
    <w:pPr>
      <w:tabs>
        <w:tab w:val="left" w:pos="200"/>
        <w:tab w:val="left" w:pos="400"/>
      </w:tabs>
      <w:suppressAutoHyphens/>
      <w:spacing w:line="170" w:lineRule="atLeast"/>
      <w:ind w:left="400" w:hanging="400"/>
    </w:pPr>
    <w:rPr>
      <w:rFonts w:ascii="TimesNewRomanPSMT" w:hAnsi="TimesNewRomanPSMT" w:cs="TimesNewRomanPSMT"/>
      <w:sz w:val="16"/>
      <w:szCs w:val="16"/>
    </w:rPr>
  </w:style>
  <w:style w:type="paragraph" w:customStyle="1" w:styleId="TNumberedList">
    <w:name w:val="T Numbered List"/>
    <w:basedOn w:val="NoParagraphStyle"/>
    <w:pPr>
      <w:tabs>
        <w:tab w:val="left" w:pos="200"/>
        <w:tab w:val="left" w:pos="400"/>
      </w:tabs>
      <w:suppressAutoHyphens/>
      <w:spacing w:line="170" w:lineRule="atLeast"/>
      <w:ind w:left="200" w:hanging="200"/>
    </w:pPr>
    <w:rPr>
      <w:rFonts w:ascii="TimesNewRomanPSMT" w:hAnsi="TimesNewRomanPSMT" w:cs="TimesNewRomanPSMT"/>
      <w:sz w:val="16"/>
      <w:szCs w:val="16"/>
    </w:rPr>
  </w:style>
  <w:style w:type="paragraph" w:customStyle="1" w:styleId="TNumberedListspaceabove">
    <w:name w:val="T Numbered List space above"/>
    <w:basedOn w:val="NoParagraphStyle"/>
    <w:pPr>
      <w:tabs>
        <w:tab w:val="left" w:pos="200"/>
        <w:tab w:val="left" w:pos="400"/>
      </w:tabs>
      <w:suppressAutoHyphens/>
      <w:spacing w:before="170" w:line="170" w:lineRule="atLeast"/>
      <w:ind w:left="200" w:hanging="200"/>
    </w:pPr>
    <w:rPr>
      <w:rFonts w:ascii="TimesNewRomanPSMT" w:hAnsi="TimesNewRomanPSMT" w:cs="TimesNewRomanPSMT"/>
      <w:sz w:val="16"/>
      <w:szCs w:val="16"/>
    </w:rPr>
  </w:style>
  <w:style w:type="paragraph" w:customStyle="1" w:styleId="TText">
    <w:name w:val="T Text"/>
    <w:basedOn w:val="Normal"/>
    <w:pPr>
      <w:tabs>
        <w:tab w:val="left" w:pos="200"/>
      </w:tabs>
      <w:spacing w:line="170" w:lineRule="atLeast"/>
    </w:pPr>
    <w:rPr>
      <w:sz w:val="16"/>
      <w:szCs w:val="16"/>
    </w:rPr>
  </w:style>
  <w:style w:type="character" w:customStyle="1" w:styleId="TTextbold">
    <w:name w:val="T Text bold"/>
    <w:rPr>
      <w:rFonts w:ascii="TimesNewRomanPS-BoldMT" w:hAnsi="TimesNewRomanPS-BoldMT"/>
      <w:b/>
      <w:color w:val="000000"/>
      <w:spacing w:val="0"/>
      <w:w w:val="100"/>
      <w:position w:val="0"/>
      <w:sz w:val="16"/>
      <w:u w:val="none"/>
      <w:vertAlign w:val="baseline"/>
    </w:rPr>
  </w:style>
  <w:style w:type="paragraph" w:customStyle="1" w:styleId="Ttextnospace">
    <w:name w:val="T text no space"/>
    <w:basedOn w:val="TABNumberedList"/>
    <w:pPr>
      <w:ind w:left="0" w:firstLine="0"/>
    </w:pPr>
  </w:style>
  <w:style w:type="paragraph" w:customStyle="1" w:styleId="TUnitHead">
    <w:name w:val="T Unit Head"/>
    <w:basedOn w:val="NoParagraphStyle"/>
    <w:pPr>
      <w:pBdr>
        <w:bottom w:val="single" w:sz="12" w:space="4" w:color="000000"/>
      </w:pBdr>
      <w:tabs>
        <w:tab w:val="left" w:pos="3840"/>
        <w:tab w:val="left" w:pos="4080"/>
      </w:tabs>
      <w:suppressAutoHyphens/>
      <w:spacing w:before="480" w:after="80" w:line="170" w:lineRule="atLeast"/>
      <w:ind w:left="567" w:hanging="567"/>
    </w:pPr>
    <w:rPr>
      <w:rFonts w:ascii="Arial-BoldMT" w:hAnsi="Arial-BoldMT" w:cs="Arial-BoldMT"/>
      <w:b/>
      <w:bCs/>
      <w:caps/>
      <w:spacing w:val="20"/>
      <w:sz w:val="28"/>
      <w:szCs w:val="28"/>
    </w:rPr>
  </w:style>
  <w:style w:type="paragraph" w:customStyle="1" w:styleId="Textboxtext">
    <w:name w:val="Text box text"/>
    <w:basedOn w:val="MT"/>
    <w:pPr>
      <w:suppressAutoHyphens/>
      <w:ind w:left="0"/>
    </w:pPr>
    <w:rPr>
      <w:rFonts w:ascii="ArialNarrow" w:hAnsi="ArialNarrow" w:cs="ArialNarrow"/>
      <w:sz w:val="21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  <w:lang w:val="es-AR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ascii="TimesNewRomanPSMT" w:hAnsi="TimesNewRomanPSMT"/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line="240" w:lineRule="auto"/>
    </w:pPr>
    <w:rPr>
      <w:rFonts w:ascii="Tahoma" w:hAnsi="Tahoma" w:cs="Tahoma"/>
      <w:sz w:val="16"/>
      <w:szCs w:val="16"/>
      <w:lang w:val="es-AR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/>
      <w:color w:val="000000"/>
      <w:sz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3</Pages>
  <Words>1064</Words>
  <Characters>6067</Characters>
  <Application>Microsoft Office Outlook</Application>
  <DocSecurity>0</DocSecurity>
  <Lines>0</Lines>
  <Paragraphs>0</Paragraphs>
  <ScaleCrop>false</ScaleCrop>
  <Company>eMC Design Ltd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Duncan Halliday</dc:creator>
  <cp:keywords/>
  <dc:description/>
  <cp:lastModifiedBy>Russell Ian Antcliff</cp:lastModifiedBy>
  <cp:revision>14</cp:revision>
  <cp:lastPrinted>2011-11-21T20:09:00Z</cp:lastPrinted>
  <dcterms:created xsi:type="dcterms:W3CDTF">2011-11-28T15:23:00Z</dcterms:created>
  <dcterms:modified xsi:type="dcterms:W3CDTF">2011-12-28T11:48:00Z</dcterms:modified>
</cp:coreProperties>
</file>