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1BB" w:rsidRPr="004E1827" w:rsidRDefault="00D411BB" w:rsidP="00A22E64">
      <w:pPr>
        <w:pStyle w:val="Rubric"/>
        <w:spacing w:before="0"/>
        <w:rPr>
          <w:rFonts w:ascii="Times New Roman" w:hAnsi="Times New Roman"/>
        </w:rPr>
      </w:pPr>
      <w:r w:rsidRPr="004E1827">
        <w:rPr>
          <w:rStyle w:val="2RubricNo"/>
          <w:rFonts w:cs="ArialNarrow-Bold"/>
          <w:bCs w:val="0"/>
          <w:szCs w:val="20"/>
        </w:rPr>
        <w:t>1</w:t>
      </w:r>
      <w:r w:rsidRPr="004E1827">
        <w:rPr>
          <w:rStyle w:val="2RubricNo"/>
          <w:rFonts w:cs="ArialNarrow-Bold"/>
          <w:bCs w:val="0"/>
          <w:szCs w:val="20"/>
        </w:rPr>
        <w:tab/>
      </w:r>
      <w:r w:rsidRPr="004E1827">
        <w:rPr>
          <w:rFonts w:ascii="Times New Roman" w:hAnsi="Times New Roman"/>
          <w:lang w:val="en-GB"/>
        </w:rPr>
        <w:t xml:space="preserve">Complete the sentences with the correct form of </w:t>
      </w:r>
      <w:r w:rsidRPr="004E1827">
        <w:rPr>
          <w:rFonts w:ascii="Times New Roman" w:hAnsi="Times New Roman"/>
          <w:lang w:val="en-GB"/>
        </w:rPr>
        <w:br/>
      </w:r>
      <w:r w:rsidRPr="004E1827">
        <w:rPr>
          <w:rFonts w:ascii="Times New Roman" w:hAnsi="Times New Roman"/>
        </w:rPr>
        <w:t>(</w:t>
      </w:r>
      <w:r w:rsidRPr="004E1827">
        <w:rPr>
          <w:rStyle w:val="rubricitalic"/>
          <w:rFonts w:ascii="Times New Roman" w:hAnsi="Times New Roman"/>
          <w:b/>
          <w:iCs/>
          <w:lang w:eastAsia="en-US"/>
        </w:rPr>
        <w:t>don’t</w:t>
      </w:r>
      <w:r w:rsidRPr="004E1827">
        <w:rPr>
          <w:rFonts w:ascii="Times New Roman" w:hAnsi="Times New Roman"/>
        </w:rPr>
        <w:t xml:space="preserve">) </w:t>
      </w:r>
      <w:r w:rsidRPr="004E1827">
        <w:rPr>
          <w:rStyle w:val="rubricitalic"/>
          <w:rFonts w:ascii="Times New Roman" w:hAnsi="Times New Roman"/>
          <w:b/>
          <w:iCs/>
          <w:lang w:eastAsia="en-US"/>
        </w:rPr>
        <w:t>have</w:t>
      </w:r>
      <w:r w:rsidRPr="004E1827">
        <w:rPr>
          <w:rFonts w:ascii="Times New Roman" w:hAnsi="Times New Roman"/>
        </w:rPr>
        <w:t xml:space="preserve"> </w:t>
      </w:r>
      <w:r w:rsidRPr="004E1827">
        <w:rPr>
          <w:rStyle w:val="rubricitalic"/>
          <w:rFonts w:ascii="Times New Roman" w:hAnsi="Times New Roman"/>
          <w:b/>
          <w:iCs/>
          <w:lang w:eastAsia="en-US"/>
        </w:rPr>
        <w:t>to</w:t>
      </w:r>
      <w:r w:rsidRPr="004E1827">
        <w:rPr>
          <w:rFonts w:ascii="Times New Roman" w:hAnsi="Times New Roman"/>
        </w:rPr>
        <w:t xml:space="preserve"> or </w:t>
      </w:r>
      <w:r w:rsidRPr="004E1827">
        <w:rPr>
          <w:rStyle w:val="rubricitalic"/>
          <w:rFonts w:ascii="Times New Roman" w:hAnsi="Times New Roman"/>
          <w:b/>
          <w:iCs/>
          <w:lang w:eastAsia="en-US"/>
        </w:rPr>
        <w:t>can’t</w:t>
      </w:r>
      <w:r w:rsidRPr="004E1827">
        <w:rPr>
          <w:rFonts w:ascii="Times New Roman" w:hAnsi="Times New Roman"/>
        </w:rPr>
        <w:t>.</w:t>
      </w:r>
    </w:p>
    <w:p w:rsidR="00D411BB" w:rsidRDefault="00D411BB" w:rsidP="00A22E64">
      <w:pPr>
        <w:pStyle w:val="Exercisenumbered"/>
      </w:pPr>
      <w:r>
        <w:tab/>
        <w:t xml:space="preserve">1 </w:t>
      </w:r>
      <w:r>
        <w:tab/>
        <w:t xml:space="preserve">You </w:t>
      </w:r>
      <w:r w:rsidRPr="004B3F87">
        <w:rPr>
          <w:rStyle w:val="Examplehw"/>
          <w:rFonts w:ascii="Comic Sans MS" w:hAnsi="Comic Sans MS" w:cs="ComicSansMS-Bold"/>
          <w:bCs/>
          <w:szCs w:val="18"/>
          <w:u w:val="single"/>
          <w:lang w:val="en-GB"/>
        </w:rPr>
        <w:t>have to</w:t>
      </w:r>
      <w:r>
        <w:rPr>
          <w:rStyle w:val="italic"/>
          <w:iCs/>
        </w:rPr>
        <w:t xml:space="preserve"> </w:t>
      </w:r>
      <w:r>
        <w:t>be fit and strong to run a marathon.</w:t>
      </w:r>
    </w:p>
    <w:p w:rsidR="00D411BB" w:rsidRDefault="00D411BB" w:rsidP="00A22E64">
      <w:pPr>
        <w:pStyle w:val="Exercisenumbered"/>
      </w:pPr>
      <w:r>
        <w:tab/>
        <w:t xml:space="preserve">2 </w:t>
      </w:r>
      <w:r>
        <w:tab/>
        <w:t>Bill ______ compete this month – he’s injured.</w:t>
      </w:r>
    </w:p>
    <w:p w:rsidR="00D411BB" w:rsidRDefault="00D411BB" w:rsidP="00A22E64">
      <w:pPr>
        <w:pStyle w:val="Exercisenumbered"/>
      </w:pPr>
      <w:r>
        <w:tab/>
        <w:t xml:space="preserve">3 </w:t>
      </w:r>
      <w:r>
        <w:tab/>
        <w:t>The audience ______ wait long – the competition started on time.</w:t>
      </w:r>
    </w:p>
    <w:p w:rsidR="00D411BB" w:rsidRDefault="00D411BB" w:rsidP="00A22E64">
      <w:pPr>
        <w:pStyle w:val="Exercisenumbered"/>
      </w:pPr>
      <w:r>
        <w:tab/>
        <w:t xml:space="preserve">4 </w:t>
      </w:r>
      <w:r>
        <w:tab/>
        <w:t xml:space="preserve">You ______ have the right equipment to go climbing. </w:t>
      </w:r>
    </w:p>
    <w:p w:rsidR="00D411BB" w:rsidRDefault="00D411BB" w:rsidP="00A22E64">
      <w:pPr>
        <w:pStyle w:val="Exercisenumbered"/>
      </w:pPr>
      <w:r>
        <w:tab/>
        <w:t xml:space="preserve">5 </w:t>
      </w:r>
      <w:r>
        <w:tab/>
        <w:t>I ______ take penicillin. I’m allergic to it.</w:t>
      </w:r>
    </w:p>
    <w:p w:rsidR="00D411BB" w:rsidRDefault="00D411BB" w:rsidP="00A22E64">
      <w:pPr>
        <w:pStyle w:val="Exercisenumbered"/>
      </w:pPr>
      <w:r>
        <w:tab/>
        <w:t xml:space="preserve">6 </w:t>
      </w:r>
      <w:r>
        <w:tab/>
        <w:t>Teachers ______ have a lot of patience, I think.</w:t>
      </w:r>
    </w:p>
    <w:p w:rsidR="00D411BB" w:rsidRDefault="00D411BB" w:rsidP="00A22E64">
      <w:pPr>
        <w:pStyle w:val="Exercisenumbered"/>
      </w:pPr>
      <w:r>
        <w:tab/>
        <w:t xml:space="preserve">7 </w:t>
      </w:r>
      <w:r>
        <w:tab/>
        <w:t>______ you ______ work hard last year to pass all those exams?</w:t>
      </w:r>
    </w:p>
    <w:p w:rsidR="00D411BB" w:rsidRDefault="00D411BB" w:rsidP="00A22E64">
      <w:pPr>
        <w:pStyle w:val="Exercisenumbered"/>
      </w:pPr>
      <w:r>
        <w:tab/>
        <w:t xml:space="preserve">8 </w:t>
      </w:r>
      <w:r>
        <w:tab/>
        <w:t>______ you ______</w:t>
      </w:r>
      <w:r w:rsidRPr="004E1827">
        <w:rPr>
          <w:rFonts w:ascii="Times New Roman" w:hAnsi="Times New Roman" w:cs="TimesNewRomanPS-BoldMT"/>
          <w:b/>
          <w:bCs/>
        </w:rPr>
        <w:t xml:space="preserve"> </w:t>
      </w:r>
      <w:r>
        <w:t>stop eating when you have diarrhoea?</w:t>
      </w:r>
    </w:p>
    <w:p w:rsidR="00D411BB" w:rsidRDefault="00D411BB" w:rsidP="00A22E64">
      <w:pPr>
        <w:pStyle w:val="Exercisenumbered"/>
      </w:pPr>
      <w:r>
        <w:tab/>
        <w:t xml:space="preserve">9 </w:t>
      </w:r>
      <w:r>
        <w:tab/>
        <w:t>I ______ sleep at night and I’m getting very tired. What should I do, doctor?</w:t>
      </w:r>
    </w:p>
    <w:p w:rsidR="00D411BB" w:rsidRDefault="00D411BB" w:rsidP="00A22E64">
      <w:pPr>
        <w:pStyle w:val="Exercisenumbered"/>
      </w:pPr>
      <w:r>
        <w:tab/>
        <w:t xml:space="preserve">10 </w:t>
      </w:r>
      <w:r>
        <w:tab/>
        <w:t>She ______ talk right now. She’s driving.</w:t>
      </w:r>
    </w:p>
    <w:p w:rsidR="00D411BB" w:rsidRDefault="00D411BB" w:rsidP="00A22E64">
      <w:pPr>
        <w:pStyle w:val="Exercisenumbered"/>
      </w:pPr>
      <w:r>
        <w:tab/>
        <w:t xml:space="preserve">11 </w:t>
      </w:r>
      <w:r>
        <w:tab/>
        <w:t>It’s OK, you ______ look smart. Casual wear is fine.</w:t>
      </w:r>
      <w:r>
        <w:br/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422"/>
        <w:gridCol w:w="289"/>
        <w:gridCol w:w="301"/>
      </w:tblGrid>
      <w:tr w:rsidR="00D411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7"/>
        </w:trPr>
        <w:tc>
          <w:tcPr>
            <w:tcW w:w="4422" w:type="dxa"/>
            <w:tcBorders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11BB" w:rsidRPr="004E1827" w:rsidRDefault="00D411BB">
            <w:pPr>
              <w:pStyle w:val="2Answerlinerightindent"/>
              <w:rPr>
                <w:rFonts w:ascii="Arial" w:hAnsi="Arial"/>
              </w:rPr>
            </w:pPr>
            <w:r w:rsidRPr="004E1827">
              <w:rPr>
                <w:rFonts w:ascii="Arial" w:hAnsi="Arial"/>
              </w:rPr>
              <w:t>1 point for each correct answer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11BB" w:rsidRDefault="00D411BB">
            <w:pPr>
              <w:pStyle w:val="NoParagraphStyle"/>
              <w:spacing w:line="240" w:lineRule="auto"/>
              <w:textAlignment w:val="auto"/>
              <w:rPr>
                <w:rFonts w:cs="Times New Roman"/>
                <w:color w:val="auto"/>
                <w:lang w:val="en-US"/>
              </w:rPr>
            </w:pPr>
          </w:p>
        </w:tc>
        <w:tc>
          <w:tcPr>
            <w:tcW w:w="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11BB" w:rsidRDefault="00D411BB">
            <w:pPr>
              <w:pStyle w:val="answerspastedno"/>
            </w:pPr>
            <w:r>
              <w:t>10</w:t>
            </w:r>
          </w:p>
        </w:tc>
      </w:tr>
    </w:tbl>
    <w:p w:rsidR="00D411BB" w:rsidRPr="004E1827" w:rsidRDefault="00D411BB" w:rsidP="00A22E64">
      <w:pPr>
        <w:pStyle w:val="Rubric"/>
        <w:spacing w:before="113"/>
        <w:rPr>
          <w:rFonts w:ascii="Times New Roman" w:hAnsi="Times New Roman"/>
          <w:lang w:val="en-GB"/>
        </w:rPr>
      </w:pPr>
      <w:r w:rsidRPr="004E1827">
        <w:rPr>
          <w:rStyle w:val="2RubricNo"/>
          <w:rFonts w:cs="ArialNarrow-Bold"/>
          <w:bCs w:val="0"/>
          <w:szCs w:val="20"/>
        </w:rPr>
        <w:t xml:space="preserve">2 </w:t>
      </w:r>
      <w:r w:rsidRPr="004E1827">
        <w:rPr>
          <w:rStyle w:val="2RubricNo"/>
          <w:rFonts w:cs="ArialNarrow-Bold"/>
          <w:bCs w:val="0"/>
          <w:szCs w:val="20"/>
        </w:rPr>
        <w:tab/>
      </w:r>
      <w:r w:rsidRPr="004E1827">
        <w:rPr>
          <w:rFonts w:ascii="Times New Roman" w:hAnsi="Times New Roman"/>
          <w:lang w:val="en-GB"/>
        </w:rPr>
        <w:t>Choose the correct options.</w:t>
      </w:r>
    </w:p>
    <w:p w:rsidR="00D411BB" w:rsidRDefault="00D411BB" w:rsidP="00A22E64">
      <w:pPr>
        <w:pStyle w:val="Exercisenumbered"/>
      </w:pPr>
      <w:r>
        <w:tab/>
        <w:t xml:space="preserve">1 </w:t>
      </w:r>
      <w:r>
        <w:tab/>
        <w:t>Everyone feels jealous sometimes. I don’t think … worry too much.</w:t>
      </w:r>
    </w:p>
    <w:p w:rsidR="00D411BB" w:rsidRDefault="00D411BB" w:rsidP="00A22E64">
      <w:pPr>
        <w:pStyle w:val="Exercise2ndline"/>
        <w:tabs>
          <w:tab w:val="right" w:pos="340"/>
          <w:tab w:val="left" w:pos="740"/>
          <w:tab w:val="left" w:pos="2280"/>
          <w:tab w:val="left" w:pos="2500"/>
        </w:tabs>
      </w:pPr>
      <w:r>
        <w:rPr>
          <w:noProof/>
          <w:lang w:val="es-AR" w:eastAsia="es-AR"/>
        </w:rPr>
        <w:pict>
          <v:oval id="_x0000_s1032" style="position:absolute;margin-left:-2.8pt;margin-top:4.55pt;width:12pt;height:10.85pt;z-index:251658240;mso-position-horizontal-relative:char" filled="f"/>
        </w:pict>
      </w:r>
      <w:r>
        <w:t xml:space="preserve">a </w:t>
      </w:r>
      <w:r>
        <w:tab/>
        <w:t xml:space="preserve">you should </w:t>
      </w:r>
      <w:r>
        <w:tab/>
        <w:t>b</w:t>
      </w:r>
      <w:r>
        <w:tab/>
        <w:t xml:space="preserve">you mustn’t </w:t>
      </w:r>
    </w:p>
    <w:p w:rsidR="00D411BB" w:rsidRDefault="00D411BB" w:rsidP="00A22E64">
      <w:pPr>
        <w:pStyle w:val="Exercisenumbered"/>
      </w:pPr>
      <w:r>
        <w:tab/>
        <w:t xml:space="preserve">2 </w:t>
      </w:r>
      <w:r>
        <w:tab/>
        <w:t>… you be resting after your illness?</w:t>
      </w:r>
    </w:p>
    <w:p w:rsidR="00D411BB" w:rsidRDefault="00D411BB" w:rsidP="00A22E64">
      <w:pPr>
        <w:pStyle w:val="Exercise2ndline"/>
        <w:tabs>
          <w:tab w:val="right" w:pos="340"/>
          <w:tab w:val="left" w:pos="740"/>
          <w:tab w:val="left" w:pos="2280"/>
          <w:tab w:val="left" w:pos="2500"/>
        </w:tabs>
      </w:pPr>
      <w:r>
        <w:t>a</w:t>
      </w:r>
      <w:r>
        <w:tab/>
        <w:t>Must</w:t>
      </w:r>
      <w:r>
        <w:tab/>
        <w:t>b</w:t>
      </w:r>
      <w:r>
        <w:tab/>
        <w:t>Shouldn’t</w:t>
      </w:r>
    </w:p>
    <w:p w:rsidR="00D411BB" w:rsidRDefault="00D411BB" w:rsidP="00A22E64">
      <w:pPr>
        <w:pStyle w:val="Exercisenumbered"/>
      </w:pPr>
      <w:r>
        <w:tab/>
        <w:t xml:space="preserve">3 </w:t>
      </w:r>
      <w:r>
        <w:tab/>
        <w:t>You … have experience to go skydiving.</w:t>
      </w:r>
    </w:p>
    <w:p w:rsidR="00D411BB" w:rsidRDefault="00D411BB" w:rsidP="00A22E64">
      <w:pPr>
        <w:pStyle w:val="Exercise2ndline"/>
        <w:tabs>
          <w:tab w:val="right" w:pos="340"/>
          <w:tab w:val="left" w:pos="740"/>
          <w:tab w:val="left" w:pos="2280"/>
          <w:tab w:val="left" w:pos="2500"/>
        </w:tabs>
      </w:pPr>
      <w:r>
        <w:t>a</w:t>
      </w:r>
      <w:r>
        <w:tab/>
        <w:t>shouldn’t</w:t>
      </w:r>
      <w:r>
        <w:tab/>
        <w:t>b</w:t>
      </w:r>
      <w:r>
        <w:tab/>
        <w:t>must</w:t>
      </w:r>
    </w:p>
    <w:p w:rsidR="00D411BB" w:rsidRDefault="00D411BB" w:rsidP="00A22E64">
      <w:pPr>
        <w:pStyle w:val="Exercisenumbered"/>
      </w:pPr>
      <w:r>
        <w:tab/>
        <w:t xml:space="preserve">4 </w:t>
      </w:r>
      <w:r>
        <w:tab/>
        <w:t>I … forget to take my medicine.</w:t>
      </w:r>
    </w:p>
    <w:p w:rsidR="00D411BB" w:rsidRDefault="00D411BB" w:rsidP="00A22E64">
      <w:pPr>
        <w:pStyle w:val="Exercise2ndline"/>
        <w:tabs>
          <w:tab w:val="right" w:pos="340"/>
          <w:tab w:val="left" w:pos="740"/>
          <w:tab w:val="left" w:pos="2280"/>
          <w:tab w:val="left" w:pos="2500"/>
        </w:tabs>
      </w:pPr>
      <w:r>
        <w:t>a</w:t>
      </w:r>
      <w:r>
        <w:tab/>
        <w:t>must</w:t>
      </w:r>
      <w:r>
        <w:tab/>
        <w:t>b</w:t>
      </w:r>
      <w:r>
        <w:tab/>
        <w:t>mustn’t</w:t>
      </w:r>
    </w:p>
    <w:p w:rsidR="00D411BB" w:rsidRDefault="00D411BB" w:rsidP="00A22E64">
      <w:pPr>
        <w:pStyle w:val="Exercisenumbered"/>
      </w:pPr>
      <w:r>
        <w:tab/>
        <w:t xml:space="preserve">5 </w:t>
      </w:r>
      <w:r>
        <w:tab/>
        <w:t>I don’t think you … drive everywhere.</w:t>
      </w:r>
    </w:p>
    <w:p w:rsidR="00D411BB" w:rsidRDefault="00D411BB" w:rsidP="00A22E64">
      <w:pPr>
        <w:pStyle w:val="Exercise2ndline"/>
        <w:tabs>
          <w:tab w:val="right" w:pos="340"/>
          <w:tab w:val="left" w:pos="740"/>
          <w:tab w:val="left" w:pos="2280"/>
          <w:tab w:val="left" w:pos="2500"/>
        </w:tabs>
      </w:pPr>
      <w:r>
        <w:t>a</w:t>
      </w:r>
      <w:r>
        <w:tab/>
        <w:t>should</w:t>
      </w:r>
      <w:r>
        <w:tab/>
        <w:t>b</w:t>
      </w:r>
      <w:r>
        <w:tab/>
        <w:t>shouldn’t</w:t>
      </w:r>
    </w:p>
    <w:p w:rsidR="00D411BB" w:rsidRDefault="00D411BB" w:rsidP="00A22E64">
      <w:pPr>
        <w:pStyle w:val="Exercisenumbered"/>
      </w:pPr>
      <w:r>
        <w:tab/>
        <w:t xml:space="preserve">6 </w:t>
      </w:r>
      <w:r>
        <w:tab/>
        <w:t xml:space="preserve">You … talk on the phone while you are driving. </w:t>
      </w:r>
    </w:p>
    <w:p w:rsidR="00D411BB" w:rsidRDefault="00D411BB" w:rsidP="00A22E64">
      <w:pPr>
        <w:pStyle w:val="Exercise2ndline"/>
        <w:tabs>
          <w:tab w:val="right" w:pos="340"/>
          <w:tab w:val="left" w:pos="740"/>
          <w:tab w:val="left" w:pos="2280"/>
          <w:tab w:val="left" w:pos="2500"/>
        </w:tabs>
      </w:pPr>
      <w:r>
        <w:t>a</w:t>
      </w:r>
      <w:r>
        <w:tab/>
        <w:t>must</w:t>
      </w:r>
      <w:r>
        <w:tab/>
        <w:t>b</w:t>
      </w:r>
      <w:r>
        <w:tab/>
        <w:t>shouldn’t</w:t>
      </w:r>
    </w:p>
    <w:p w:rsidR="00D411BB" w:rsidRDefault="00D411BB" w:rsidP="00A22E64">
      <w:pPr>
        <w:pStyle w:val="Exercisenumbered"/>
      </w:pPr>
      <w:r>
        <w:tab/>
        <w:t xml:space="preserve">7 </w:t>
      </w:r>
      <w:r>
        <w:tab/>
        <w:t>You … decide what to do yourself. It’s your future.</w:t>
      </w:r>
    </w:p>
    <w:p w:rsidR="00D411BB" w:rsidRDefault="00D411BB" w:rsidP="00A22E64">
      <w:pPr>
        <w:pStyle w:val="Exercise2ndline"/>
        <w:tabs>
          <w:tab w:val="right" w:pos="340"/>
          <w:tab w:val="left" w:pos="740"/>
          <w:tab w:val="left" w:pos="2280"/>
          <w:tab w:val="left" w:pos="2500"/>
        </w:tabs>
      </w:pPr>
      <w:r>
        <w:t>a</w:t>
      </w:r>
      <w:r>
        <w:tab/>
        <w:t>must</w:t>
      </w:r>
      <w:r>
        <w:tab/>
        <w:t>b</w:t>
      </w:r>
      <w:r>
        <w:tab/>
        <w:t>shouldn’t</w:t>
      </w:r>
    </w:p>
    <w:p w:rsidR="00D411BB" w:rsidRDefault="00D411BB" w:rsidP="00A22E64">
      <w:pPr>
        <w:pStyle w:val="Exercisenumbered"/>
      </w:pPr>
      <w:r>
        <w:tab/>
        <w:t xml:space="preserve">8 </w:t>
      </w:r>
      <w:r>
        <w:tab/>
        <w:t>… wear a suit for the job interview?</w:t>
      </w:r>
    </w:p>
    <w:p w:rsidR="00D411BB" w:rsidRDefault="00D411BB" w:rsidP="00A22E64">
      <w:pPr>
        <w:pStyle w:val="Exercise2ndline"/>
        <w:tabs>
          <w:tab w:val="right" w:pos="340"/>
          <w:tab w:val="left" w:pos="740"/>
          <w:tab w:val="left" w:pos="2280"/>
          <w:tab w:val="left" w:pos="2500"/>
        </w:tabs>
      </w:pPr>
      <w:r>
        <w:t>a</w:t>
      </w:r>
      <w:r>
        <w:tab/>
        <w:t>Should I</w:t>
      </w:r>
      <w:r>
        <w:tab/>
        <w:t>b</w:t>
      </w:r>
      <w:r>
        <w:tab/>
        <w:t>I must</w:t>
      </w:r>
    </w:p>
    <w:p w:rsidR="00D411BB" w:rsidRDefault="00D411BB" w:rsidP="00A22E64">
      <w:pPr>
        <w:pStyle w:val="Exercisenumbered"/>
      </w:pPr>
      <w:r>
        <w:tab/>
        <w:t xml:space="preserve">9 </w:t>
      </w:r>
      <w:r>
        <w:tab/>
        <w:t>Don’t you think Mira … ask for an X-ray?</w:t>
      </w:r>
    </w:p>
    <w:p w:rsidR="00D411BB" w:rsidRDefault="00D411BB" w:rsidP="00A22E64">
      <w:pPr>
        <w:pStyle w:val="Exercise2ndline"/>
        <w:tabs>
          <w:tab w:val="right" w:pos="340"/>
          <w:tab w:val="left" w:pos="740"/>
          <w:tab w:val="left" w:pos="2280"/>
          <w:tab w:val="left" w:pos="2500"/>
        </w:tabs>
      </w:pPr>
      <w:r>
        <w:t>a</w:t>
      </w:r>
      <w:r>
        <w:tab/>
        <w:t>mustn’t</w:t>
      </w:r>
      <w:r>
        <w:tab/>
        <w:t>b</w:t>
      </w:r>
      <w:r>
        <w:tab/>
        <w:t>should</w:t>
      </w:r>
    </w:p>
    <w:p w:rsidR="00D411BB" w:rsidRDefault="00D411BB" w:rsidP="00A22E64">
      <w:pPr>
        <w:pStyle w:val="Exercisenumbered"/>
      </w:pPr>
      <w:r>
        <w:br w:type="column"/>
      </w:r>
      <w:r>
        <w:tab/>
        <w:t>10</w:t>
      </w:r>
      <w:r>
        <w:tab/>
        <w:t>I think … explain how you feel to your girlfriend.</w:t>
      </w:r>
    </w:p>
    <w:p w:rsidR="00D411BB" w:rsidRDefault="00D411BB" w:rsidP="00A22E64">
      <w:pPr>
        <w:pStyle w:val="Exercise2ndline"/>
        <w:tabs>
          <w:tab w:val="right" w:pos="340"/>
          <w:tab w:val="left" w:pos="740"/>
          <w:tab w:val="left" w:pos="2280"/>
          <w:tab w:val="left" w:pos="2500"/>
        </w:tabs>
      </w:pPr>
      <w:r>
        <w:t>a</w:t>
      </w:r>
      <w:r>
        <w:tab/>
        <w:t>must you</w:t>
      </w:r>
      <w:r>
        <w:tab/>
        <w:t>b</w:t>
      </w:r>
      <w:r>
        <w:tab/>
        <w:t>you should</w:t>
      </w:r>
    </w:p>
    <w:p w:rsidR="00D411BB" w:rsidRDefault="00D411BB" w:rsidP="00A22E64">
      <w:pPr>
        <w:pStyle w:val="Exercisenumbered"/>
      </w:pPr>
      <w:r>
        <w:tab/>
        <w:t>11</w:t>
      </w:r>
      <w:r>
        <w:tab/>
        <w:t>You … drink so much coffee. It’s bad for your health.</w:t>
      </w:r>
    </w:p>
    <w:p w:rsidR="00D411BB" w:rsidRDefault="00D411BB" w:rsidP="00A22E64">
      <w:pPr>
        <w:pStyle w:val="Exercise2ndline"/>
        <w:tabs>
          <w:tab w:val="right" w:pos="340"/>
          <w:tab w:val="left" w:pos="740"/>
          <w:tab w:val="left" w:pos="2280"/>
          <w:tab w:val="left" w:pos="2500"/>
        </w:tabs>
      </w:pPr>
      <w:r>
        <w:t>a</w:t>
      </w:r>
      <w:r>
        <w:tab/>
        <w:t>shouldn’t</w:t>
      </w:r>
      <w:r>
        <w:tab/>
        <w:t>b</w:t>
      </w:r>
      <w:r>
        <w:tab/>
        <w:t>should</w:t>
      </w:r>
      <w:r>
        <w:br/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422"/>
        <w:gridCol w:w="289"/>
        <w:gridCol w:w="301"/>
      </w:tblGrid>
      <w:tr w:rsidR="00D411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7"/>
        </w:trPr>
        <w:tc>
          <w:tcPr>
            <w:tcW w:w="4422" w:type="dxa"/>
            <w:tcBorders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11BB" w:rsidRPr="004E1827" w:rsidRDefault="00D411BB">
            <w:pPr>
              <w:pStyle w:val="2Answerlinerightindent"/>
              <w:rPr>
                <w:rFonts w:ascii="Arial" w:hAnsi="Arial"/>
              </w:rPr>
            </w:pPr>
            <w:r w:rsidRPr="004E1827">
              <w:rPr>
                <w:rFonts w:ascii="Arial" w:hAnsi="Arial"/>
              </w:rPr>
              <w:t>1 point for each correct answer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11BB" w:rsidRDefault="00D411BB">
            <w:pPr>
              <w:pStyle w:val="NoParagraphStyle"/>
              <w:spacing w:line="240" w:lineRule="auto"/>
              <w:textAlignment w:val="auto"/>
              <w:rPr>
                <w:rFonts w:cs="Times New Roman"/>
                <w:color w:val="auto"/>
                <w:lang w:val="en-US"/>
              </w:rPr>
            </w:pPr>
          </w:p>
        </w:tc>
        <w:tc>
          <w:tcPr>
            <w:tcW w:w="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11BB" w:rsidRDefault="00D411BB">
            <w:pPr>
              <w:pStyle w:val="answerspastedno"/>
            </w:pPr>
            <w:r>
              <w:t>10</w:t>
            </w:r>
          </w:p>
        </w:tc>
      </w:tr>
    </w:tbl>
    <w:p w:rsidR="00D411BB" w:rsidRPr="004E1827" w:rsidRDefault="00D411BB" w:rsidP="00A22E64">
      <w:pPr>
        <w:pStyle w:val="Rubric"/>
        <w:rPr>
          <w:rFonts w:ascii="Times New Roman" w:hAnsi="Times New Roman"/>
          <w:lang w:val="en-GB"/>
        </w:rPr>
      </w:pPr>
      <w:r w:rsidRPr="004E1827">
        <w:rPr>
          <w:rStyle w:val="2RubricNo"/>
          <w:rFonts w:cs="ArialNarrow-Bold"/>
          <w:bCs w:val="0"/>
          <w:szCs w:val="20"/>
        </w:rPr>
        <w:t xml:space="preserve">3 </w:t>
      </w:r>
      <w:r w:rsidRPr="004E1827">
        <w:rPr>
          <w:rStyle w:val="2RubricNo"/>
          <w:rFonts w:cs="ArialNarrow-Bold"/>
          <w:bCs w:val="0"/>
          <w:szCs w:val="20"/>
        </w:rPr>
        <w:tab/>
      </w:r>
      <w:r w:rsidRPr="004E1827">
        <w:rPr>
          <w:rFonts w:ascii="Times New Roman" w:hAnsi="Times New Roman"/>
          <w:lang w:val="en-GB"/>
        </w:rPr>
        <w:t>Put the words in order to make questions.</w:t>
      </w:r>
    </w:p>
    <w:p w:rsidR="00D411BB" w:rsidRDefault="00D411BB" w:rsidP="00A22E64">
      <w:pPr>
        <w:pStyle w:val="Exercisenumbered"/>
      </w:pPr>
      <w:r>
        <w:tab/>
        <w:t xml:space="preserve">1 </w:t>
      </w:r>
      <w:r>
        <w:tab/>
        <w:t>better / talking / feelings / Are / girls / at / about / their ?</w:t>
      </w:r>
    </w:p>
    <w:p w:rsidR="00D411BB" w:rsidRPr="004B3F87" w:rsidRDefault="00D411BB" w:rsidP="00A22E64">
      <w:pPr>
        <w:pStyle w:val="Exercisenumbered"/>
        <w:rPr>
          <w:u w:val="single" w:color="333333"/>
        </w:rPr>
      </w:pPr>
      <w:r>
        <w:rPr>
          <w:position w:val="-6"/>
          <w:lang w:val="en-GB"/>
        </w:rPr>
        <w:tab/>
      </w:r>
      <w:r>
        <w:rPr>
          <w:position w:val="-6"/>
          <w:lang w:val="en-GB"/>
        </w:rPr>
        <w:tab/>
      </w:r>
      <w:r w:rsidRPr="004B3F87">
        <w:rPr>
          <w:rStyle w:val="Examplehw"/>
          <w:rFonts w:ascii="Comic Sans MS" w:hAnsi="Comic Sans MS" w:cs="ComicSansMS-Bold"/>
          <w:bCs/>
          <w:szCs w:val="18"/>
          <w:u w:val="single"/>
        </w:rPr>
        <w:t>Are girls better at talking about their feelings?</w:t>
      </w:r>
    </w:p>
    <w:p w:rsidR="00D411BB" w:rsidRDefault="00D411BB" w:rsidP="00A22E64">
      <w:pPr>
        <w:pStyle w:val="Exercisenumbered"/>
      </w:pPr>
      <w:r>
        <w:tab/>
        <w:t xml:space="preserve">2 </w:t>
      </w:r>
      <w:r>
        <w:tab/>
        <w:t>better / computer games / Are / playing / boys / at ?</w:t>
      </w:r>
    </w:p>
    <w:p w:rsidR="00D411BB" w:rsidRPr="00DA6C8D" w:rsidRDefault="00D411BB" w:rsidP="00A22E64">
      <w:pPr>
        <w:pStyle w:val="Exercisenumbered"/>
        <w:rPr>
          <w:b/>
          <w:u w:color="333333"/>
        </w:rPr>
      </w:pPr>
      <w:r w:rsidRPr="00E74B37">
        <w:rPr>
          <w:rStyle w:val="Examplehw"/>
          <w:rFonts w:ascii="Comic Sans MS" w:hAnsi="Comic Sans MS" w:cs="ComicSansMS-Bold"/>
          <w:bCs/>
          <w:szCs w:val="18"/>
          <w:u w:val="none"/>
        </w:rPr>
        <w:tab/>
      </w:r>
      <w:r w:rsidRPr="00E74B37">
        <w:rPr>
          <w:rStyle w:val="Examplehw"/>
          <w:rFonts w:ascii="Comic Sans MS" w:hAnsi="Comic Sans MS" w:cs="ComicSansMS-Bold"/>
          <w:bCs/>
          <w:szCs w:val="18"/>
          <w:u w:val="none"/>
        </w:rPr>
        <w:tab/>
      </w:r>
      <w:r w:rsidRPr="00DA6C8D">
        <w:rPr>
          <w:rStyle w:val="Examplehw"/>
          <w:rFonts w:ascii="Comic Sans MS" w:hAnsi="Comic Sans MS" w:cs="ComicSansMS-Bold"/>
          <w:b w:val="0"/>
          <w:bCs/>
          <w:szCs w:val="18"/>
          <w:u w:val="none"/>
        </w:rPr>
        <w:t>______________________________________</w:t>
      </w:r>
    </w:p>
    <w:p w:rsidR="00D411BB" w:rsidRDefault="00D411BB" w:rsidP="00A22E64">
      <w:pPr>
        <w:pStyle w:val="Exercisenumbered"/>
      </w:pPr>
      <w:r>
        <w:tab/>
        <w:t xml:space="preserve">3 </w:t>
      </w:r>
      <w:r>
        <w:tab/>
        <w:t>language / is / another / Who / at / learning / better ?</w:t>
      </w:r>
    </w:p>
    <w:p w:rsidR="00D411BB" w:rsidRPr="00E74B37" w:rsidRDefault="00D411BB" w:rsidP="00A22E64">
      <w:pPr>
        <w:pStyle w:val="Exercisenumbered"/>
        <w:rPr>
          <w:u w:color="333333"/>
        </w:rPr>
      </w:pPr>
      <w:r w:rsidRPr="00E74B37">
        <w:rPr>
          <w:rStyle w:val="Examplehw"/>
          <w:rFonts w:ascii="Comic Sans MS" w:hAnsi="Comic Sans MS" w:cs="ComicSansMS-Bold"/>
          <w:bCs/>
          <w:szCs w:val="18"/>
          <w:u w:val="none"/>
        </w:rPr>
        <w:tab/>
      </w:r>
      <w:r w:rsidRPr="00E74B37">
        <w:rPr>
          <w:rStyle w:val="Examplehw"/>
          <w:rFonts w:ascii="Comic Sans MS" w:hAnsi="Comic Sans MS" w:cs="ComicSansMS-Bold"/>
          <w:bCs/>
          <w:szCs w:val="18"/>
          <w:u w:val="none"/>
        </w:rPr>
        <w:tab/>
      </w:r>
      <w:r w:rsidRPr="00DA6C8D">
        <w:rPr>
          <w:rStyle w:val="Examplehw"/>
          <w:rFonts w:ascii="Comic Sans MS" w:hAnsi="Comic Sans MS" w:cs="ComicSansMS-Bold"/>
          <w:b w:val="0"/>
          <w:bCs/>
          <w:szCs w:val="18"/>
          <w:u w:val="none"/>
        </w:rPr>
        <w:t>______________________________________</w:t>
      </w:r>
    </w:p>
    <w:p w:rsidR="00D411BB" w:rsidRDefault="00D411BB" w:rsidP="00A22E64">
      <w:pPr>
        <w:pStyle w:val="Exercisenumbered"/>
      </w:pPr>
      <w:r>
        <w:tab/>
        <w:t xml:space="preserve">4 </w:t>
      </w:r>
      <w:r>
        <w:tab/>
        <w:t>the / football / best / can / Who / play ?</w:t>
      </w:r>
    </w:p>
    <w:p w:rsidR="00D411BB" w:rsidRPr="00DA6C8D" w:rsidRDefault="00D411BB" w:rsidP="00A22E64">
      <w:pPr>
        <w:pStyle w:val="Exercisenumbered"/>
        <w:rPr>
          <w:b/>
          <w:u w:color="333333"/>
        </w:rPr>
      </w:pPr>
      <w:r w:rsidRPr="00E74B37">
        <w:rPr>
          <w:rStyle w:val="Examplehw"/>
          <w:rFonts w:ascii="Comic Sans MS" w:hAnsi="Comic Sans MS" w:cs="ComicSansMS-Bold"/>
          <w:bCs/>
          <w:szCs w:val="18"/>
          <w:u w:val="none"/>
        </w:rPr>
        <w:tab/>
      </w:r>
      <w:r w:rsidRPr="00E74B37">
        <w:rPr>
          <w:rStyle w:val="Examplehw"/>
          <w:rFonts w:ascii="Comic Sans MS" w:hAnsi="Comic Sans MS" w:cs="ComicSansMS-Bold"/>
          <w:bCs/>
          <w:szCs w:val="18"/>
          <w:u w:val="none"/>
        </w:rPr>
        <w:tab/>
      </w:r>
      <w:r w:rsidRPr="00DA6C8D">
        <w:rPr>
          <w:rStyle w:val="Examplehw"/>
          <w:rFonts w:ascii="Comic Sans MS" w:hAnsi="Comic Sans MS" w:cs="ComicSansMS-Bold"/>
          <w:b w:val="0"/>
          <w:bCs/>
          <w:szCs w:val="18"/>
          <w:u w:val="none"/>
        </w:rPr>
        <w:t>______________________________________</w:t>
      </w:r>
    </w:p>
    <w:p w:rsidR="00D411BB" w:rsidRDefault="00D411BB" w:rsidP="00A22E64">
      <w:pPr>
        <w:pStyle w:val="Exercisenumbered"/>
      </w:pPr>
      <w:r>
        <w:tab/>
        <w:t xml:space="preserve">5 </w:t>
      </w:r>
      <w:r>
        <w:tab/>
        <w:t>best / Are / maths / boys / the / at ?</w:t>
      </w:r>
    </w:p>
    <w:p w:rsidR="00D411BB" w:rsidRPr="00DA6C8D" w:rsidRDefault="00D411BB" w:rsidP="00A22E64">
      <w:pPr>
        <w:pStyle w:val="Exercisenumbered"/>
        <w:rPr>
          <w:b/>
          <w:u w:color="333333"/>
        </w:rPr>
      </w:pPr>
      <w:r w:rsidRPr="00E74B37">
        <w:rPr>
          <w:rStyle w:val="Examplehw"/>
          <w:rFonts w:ascii="Comic Sans MS" w:hAnsi="Comic Sans MS" w:cs="ComicSansMS-Bold"/>
          <w:bCs/>
          <w:szCs w:val="18"/>
          <w:u w:val="none"/>
        </w:rPr>
        <w:tab/>
      </w:r>
      <w:r w:rsidRPr="00E74B37">
        <w:rPr>
          <w:rStyle w:val="Examplehw"/>
          <w:rFonts w:ascii="Comic Sans MS" w:hAnsi="Comic Sans MS" w:cs="ComicSansMS-Bold"/>
          <w:bCs/>
          <w:szCs w:val="18"/>
          <w:u w:val="none"/>
        </w:rPr>
        <w:tab/>
      </w:r>
      <w:r w:rsidRPr="00DA6C8D">
        <w:rPr>
          <w:rStyle w:val="Examplehw"/>
          <w:rFonts w:ascii="Comic Sans MS" w:hAnsi="Comic Sans MS" w:cs="ComicSansMS-Bold"/>
          <w:b w:val="0"/>
          <w:bCs/>
          <w:szCs w:val="18"/>
          <w:u w:val="none"/>
        </w:rPr>
        <w:t>______________________________________</w:t>
      </w:r>
    </w:p>
    <w:p w:rsidR="00D411BB" w:rsidRDefault="00D411BB" w:rsidP="00A22E64">
      <w:pPr>
        <w:pStyle w:val="Exercisenumbered"/>
      </w:pPr>
      <w:r>
        <w:tab/>
        <w:t xml:space="preserve">6 </w:t>
      </w:r>
      <w:r>
        <w:tab/>
        <w:t>than / men / Do / you / drivers / think / are / women / better ?</w:t>
      </w:r>
    </w:p>
    <w:p w:rsidR="00D411BB" w:rsidRPr="00DA6C8D" w:rsidRDefault="00D411BB" w:rsidP="00A22E64">
      <w:pPr>
        <w:pStyle w:val="Exercisenumbered"/>
        <w:rPr>
          <w:b/>
          <w:u w:color="333333"/>
        </w:rPr>
      </w:pPr>
      <w:r w:rsidRPr="00E74B37">
        <w:rPr>
          <w:rStyle w:val="Examplehw"/>
          <w:rFonts w:ascii="Comic Sans MS" w:hAnsi="Comic Sans MS" w:cs="ComicSansMS-Bold"/>
          <w:bCs/>
          <w:szCs w:val="18"/>
          <w:u w:val="none"/>
        </w:rPr>
        <w:tab/>
      </w:r>
      <w:r w:rsidRPr="00E74B37">
        <w:rPr>
          <w:rStyle w:val="Examplehw"/>
          <w:rFonts w:ascii="Comic Sans MS" w:hAnsi="Comic Sans MS" w:cs="ComicSansMS-Bold"/>
          <w:bCs/>
          <w:szCs w:val="18"/>
          <w:u w:val="none"/>
        </w:rPr>
        <w:tab/>
      </w:r>
      <w:r w:rsidRPr="00DA6C8D">
        <w:rPr>
          <w:rStyle w:val="Examplehw"/>
          <w:rFonts w:ascii="Comic Sans MS" w:hAnsi="Comic Sans MS" w:cs="ComicSansMS-Bold"/>
          <w:b w:val="0"/>
          <w:bCs/>
          <w:szCs w:val="18"/>
          <w:u w:val="none"/>
        </w:rPr>
        <w:t>______________________________________</w:t>
      </w:r>
      <w:r w:rsidRPr="00DA6C8D">
        <w:rPr>
          <w:rStyle w:val="Examplehw"/>
          <w:rFonts w:ascii="Comic Sans MS" w:hAnsi="Comic Sans MS" w:cs="ComicSansMS-Bold"/>
          <w:b w:val="0"/>
          <w:bCs/>
          <w:szCs w:val="18"/>
          <w:u w:val="none"/>
        </w:rPr>
        <w:br/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422"/>
        <w:gridCol w:w="289"/>
        <w:gridCol w:w="301"/>
      </w:tblGrid>
      <w:tr w:rsidR="00D411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7"/>
        </w:trPr>
        <w:tc>
          <w:tcPr>
            <w:tcW w:w="4422" w:type="dxa"/>
            <w:tcBorders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11BB" w:rsidRPr="004E1827" w:rsidRDefault="00D411BB">
            <w:pPr>
              <w:pStyle w:val="2Answerlinerightindent"/>
              <w:rPr>
                <w:rFonts w:ascii="Arial" w:hAnsi="Arial"/>
              </w:rPr>
            </w:pPr>
            <w:r w:rsidRPr="004E1827">
              <w:rPr>
                <w:rFonts w:ascii="Arial" w:hAnsi="Arial"/>
              </w:rPr>
              <w:t>1 point for each correct answer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11BB" w:rsidRDefault="00D411BB">
            <w:pPr>
              <w:pStyle w:val="NoParagraphStyle"/>
              <w:spacing w:line="240" w:lineRule="auto"/>
              <w:textAlignment w:val="auto"/>
              <w:rPr>
                <w:rFonts w:cs="Times New Roman"/>
                <w:color w:val="auto"/>
                <w:lang w:val="en-US"/>
              </w:rPr>
            </w:pPr>
          </w:p>
        </w:tc>
        <w:tc>
          <w:tcPr>
            <w:tcW w:w="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11BB" w:rsidRDefault="00D411BB">
            <w:pPr>
              <w:pStyle w:val="answerspastedno"/>
            </w:pPr>
            <w:r>
              <w:t>5</w:t>
            </w:r>
          </w:p>
        </w:tc>
      </w:tr>
    </w:tbl>
    <w:p w:rsidR="00D411BB" w:rsidRPr="004E1827" w:rsidRDefault="00D411BB" w:rsidP="00A22E64">
      <w:pPr>
        <w:pStyle w:val="Rubric"/>
        <w:rPr>
          <w:rFonts w:ascii="Times New Roman" w:hAnsi="Times New Roman"/>
          <w:lang w:val="en-GB"/>
        </w:rPr>
      </w:pPr>
      <w:r w:rsidRPr="004E1827">
        <w:rPr>
          <w:rStyle w:val="2RubricNo"/>
          <w:rFonts w:cs="ArialNarrow-Bold"/>
          <w:bCs w:val="0"/>
          <w:szCs w:val="20"/>
        </w:rPr>
        <w:t xml:space="preserve">4 </w:t>
      </w:r>
      <w:r w:rsidRPr="004E1827">
        <w:rPr>
          <w:rStyle w:val="2RubricNo"/>
          <w:rFonts w:cs="ArialNarrow-Bold"/>
          <w:bCs w:val="0"/>
          <w:szCs w:val="20"/>
        </w:rPr>
        <w:tab/>
      </w:r>
      <w:r w:rsidRPr="004259FA">
        <w:rPr>
          <w:rFonts w:ascii="Times New Roman" w:hAnsi="Times New Roman"/>
          <w:spacing w:val="-2"/>
          <w:lang w:val="en-GB"/>
        </w:rPr>
        <w:t>Write your own answers to the questions in exercise 3.</w:t>
      </w:r>
    </w:p>
    <w:p w:rsidR="00D411BB" w:rsidRPr="004B3F87" w:rsidRDefault="00D411BB" w:rsidP="00A22E64">
      <w:pPr>
        <w:pStyle w:val="Exercisenumbered"/>
        <w:rPr>
          <w:u w:val="single" w:color="333333"/>
        </w:rPr>
      </w:pPr>
      <w:r>
        <w:tab/>
        <w:t>1</w:t>
      </w:r>
      <w:r>
        <w:tab/>
      </w:r>
      <w:r w:rsidRPr="004B3F87">
        <w:rPr>
          <w:rStyle w:val="Examplehw"/>
          <w:rFonts w:ascii="Comic Sans MS" w:hAnsi="Comic Sans MS" w:cs="ComicSansMS-Bold"/>
          <w:bCs/>
          <w:szCs w:val="18"/>
          <w:u w:val="single"/>
        </w:rPr>
        <w:t>I think girls are better at talking about their feelings.</w:t>
      </w:r>
    </w:p>
    <w:p w:rsidR="00D411BB" w:rsidRPr="00E74B37" w:rsidRDefault="00D411BB" w:rsidP="00A22E64">
      <w:pPr>
        <w:pStyle w:val="Exercisenumbered"/>
        <w:rPr>
          <w:u w:color="333333"/>
        </w:rPr>
      </w:pPr>
      <w:r w:rsidRPr="00E74B37">
        <w:tab/>
        <w:t>2</w:t>
      </w:r>
      <w:r w:rsidRPr="00E74B37">
        <w:tab/>
      </w:r>
      <w:r w:rsidRPr="00DA6C8D">
        <w:rPr>
          <w:rStyle w:val="Examplehw"/>
          <w:rFonts w:ascii="Comic Sans MS" w:hAnsi="Comic Sans MS" w:cs="ComicSansMS-Bold"/>
          <w:b w:val="0"/>
          <w:bCs/>
          <w:szCs w:val="18"/>
          <w:u w:val="none"/>
        </w:rPr>
        <w:t>______________________________________</w:t>
      </w:r>
    </w:p>
    <w:p w:rsidR="00D411BB" w:rsidRPr="00E74B37" w:rsidRDefault="00D411BB" w:rsidP="00A22E64">
      <w:pPr>
        <w:pStyle w:val="Exercisenumbered"/>
        <w:rPr>
          <w:u w:color="333333"/>
        </w:rPr>
      </w:pPr>
      <w:r w:rsidRPr="00E74B37">
        <w:tab/>
        <w:t>3</w:t>
      </w:r>
      <w:r w:rsidRPr="00E74B37">
        <w:tab/>
      </w:r>
      <w:r w:rsidRPr="00DA6C8D">
        <w:rPr>
          <w:rStyle w:val="Examplehw"/>
          <w:rFonts w:ascii="Comic Sans MS" w:hAnsi="Comic Sans MS" w:cs="ComicSansMS-Bold"/>
          <w:b w:val="0"/>
          <w:bCs/>
          <w:szCs w:val="18"/>
          <w:u w:val="none"/>
        </w:rPr>
        <w:t>______________________________________</w:t>
      </w:r>
    </w:p>
    <w:p w:rsidR="00D411BB" w:rsidRPr="00E74B37" w:rsidRDefault="00D411BB" w:rsidP="00A22E64">
      <w:pPr>
        <w:pStyle w:val="Exercisenumbered"/>
        <w:rPr>
          <w:u w:color="333333"/>
        </w:rPr>
      </w:pPr>
      <w:r w:rsidRPr="00E74B37">
        <w:tab/>
        <w:t>4</w:t>
      </w:r>
      <w:r w:rsidRPr="00E74B37">
        <w:tab/>
      </w:r>
      <w:r w:rsidRPr="00DA6C8D">
        <w:rPr>
          <w:rStyle w:val="Examplehw"/>
          <w:rFonts w:ascii="Comic Sans MS" w:hAnsi="Comic Sans MS" w:cs="ComicSansMS-Bold"/>
          <w:b w:val="0"/>
          <w:bCs/>
          <w:szCs w:val="18"/>
          <w:u w:val="none"/>
        </w:rPr>
        <w:t>______________________________________</w:t>
      </w:r>
    </w:p>
    <w:p w:rsidR="00D411BB" w:rsidRPr="00E74B37" w:rsidRDefault="00D411BB" w:rsidP="00A22E64">
      <w:pPr>
        <w:pStyle w:val="Exercisenumbered"/>
        <w:rPr>
          <w:u w:color="333333"/>
        </w:rPr>
      </w:pPr>
      <w:r w:rsidRPr="00E74B37">
        <w:tab/>
        <w:t>5</w:t>
      </w:r>
      <w:r w:rsidRPr="00E74B37">
        <w:tab/>
      </w:r>
      <w:r w:rsidRPr="00DA6C8D">
        <w:rPr>
          <w:rStyle w:val="Examplehw"/>
          <w:rFonts w:ascii="Comic Sans MS" w:hAnsi="Comic Sans MS" w:cs="ComicSansMS-Bold"/>
          <w:b w:val="0"/>
          <w:bCs/>
          <w:szCs w:val="18"/>
          <w:u w:val="none"/>
        </w:rPr>
        <w:t>______________________________________</w:t>
      </w:r>
    </w:p>
    <w:p w:rsidR="00D411BB" w:rsidRPr="00E74B37" w:rsidRDefault="00D411BB" w:rsidP="00A22E64">
      <w:pPr>
        <w:pStyle w:val="Exercisenumbered"/>
        <w:rPr>
          <w:u w:color="333333"/>
        </w:rPr>
      </w:pPr>
      <w:r w:rsidRPr="00E74B37">
        <w:tab/>
        <w:t>6</w:t>
      </w:r>
      <w:r w:rsidRPr="00E74B37">
        <w:tab/>
      </w:r>
      <w:r w:rsidRPr="00DA6C8D">
        <w:rPr>
          <w:rStyle w:val="Examplehw"/>
          <w:rFonts w:ascii="Comic Sans MS" w:hAnsi="Comic Sans MS" w:cs="ComicSansMS-Bold"/>
          <w:b w:val="0"/>
          <w:bCs/>
          <w:szCs w:val="18"/>
          <w:u w:val="none"/>
        </w:rPr>
        <w:t>______________________________________</w:t>
      </w:r>
      <w:r>
        <w:rPr>
          <w:rStyle w:val="Examplehw"/>
          <w:rFonts w:ascii="Comic Sans MS" w:hAnsi="Comic Sans MS" w:cs="ComicSansMS-Bold"/>
          <w:bCs/>
          <w:szCs w:val="18"/>
          <w:u w:val="none"/>
        </w:rPr>
        <w:br/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422"/>
        <w:gridCol w:w="289"/>
        <w:gridCol w:w="301"/>
      </w:tblGrid>
      <w:tr w:rsidR="00D411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7"/>
        </w:trPr>
        <w:tc>
          <w:tcPr>
            <w:tcW w:w="4422" w:type="dxa"/>
            <w:tcBorders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11BB" w:rsidRPr="004E1827" w:rsidRDefault="00D411BB">
            <w:pPr>
              <w:pStyle w:val="2Answerlinerightindent"/>
              <w:rPr>
                <w:rFonts w:ascii="Arial" w:hAnsi="Arial"/>
              </w:rPr>
            </w:pPr>
            <w:r w:rsidRPr="004E1827">
              <w:rPr>
                <w:rFonts w:ascii="Arial" w:hAnsi="Arial"/>
              </w:rPr>
              <w:t>1 point for each correct answer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11BB" w:rsidRDefault="00D411BB">
            <w:pPr>
              <w:pStyle w:val="NoParagraphStyle"/>
              <w:spacing w:line="240" w:lineRule="auto"/>
              <w:textAlignment w:val="auto"/>
              <w:rPr>
                <w:rFonts w:cs="Times New Roman"/>
                <w:color w:val="auto"/>
                <w:lang w:val="en-US"/>
              </w:rPr>
            </w:pPr>
          </w:p>
        </w:tc>
        <w:tc>
          <w:tcPr>
            <w:tcW w:w="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11BB" w:rsidRDefault="00D411BB">
            <w:pPr>
              <w:pStyle w:val="answerspastedno"/>
            </w:pPr>
            <w:r>
              <w:t>5</w:t>
            </w:r>
          </w:p>
        </w:tc>
      </w:tr>
    </w:tbl>
    <w:p w:rsidR="00D411BB" w:rsidRDefault="00D411BB" w:rsidP="00A22E64">
      <w:pPr>
        <w:pStyle w:val="Rubric"/>
        <w:rPr>
          <w:rStyle w:val="2RubricNo"/>
          <w:rFonts w:cs="ArialNarrow-Bold"/>
          <w:bCs w:val="0"/>
          <w:szCs w:val="20"/>
        </w:rPr>
      </w:pPr>
    </w:p>
    <w:p w:rsidR="00D411BB" w:rsidRPr="004E1827" w:rsidRDefault="00D411BB" w:rsidP="00A22E64">
      <w:pPr>
        <w:pStyle w:val="Rubric"/>
        <w:spacing w:before="0"/>
        <w:rPr>
          <w:rFonts w:ascii="Times New Roman" w:hAnsi="Times New Roman"/>
          <w:lang w:val="en-GB"/>
        </w:rPr>
      </w:pPr>
      <w:r>
        <w:rPr>
          <w:rStyle w:val="2RubricNo"/>
          <w:rFonts w:cs="ArialNarrow-Bold"/>
          <w:bCs w:val="0"/>
          <w:szCs w:val="20"/>
        </w:rPr>
        <w:br w:type="column"/>
      </w:r>
      <w:r w:rsidRPr="004E1827">
        <w:rPr>
          <w:rStyle w:val="2RubricNo"/>
          <w:rFonts w:cs="ArialNarrow-Bold"/>
          <w:bCs w:val="0"/>
          <w:szCs w:val="20"/>
        </w:rPr>
        <w:t xml:space="preserve">5 </w:t>
      </w:r>
      <w:r w:rsidRPr="004E1827">
        <w:rPr>
          <w:rStyle w:val="2RubricNo"/>
          <w:rFonts w:cs="ArialNarrow-Bold"/>
          <w:bCs w:val="0"/>
          <w:szCs w:val="20"/>
        </w:rPr>
        <w:tab/>
      </w:r>
      <w:r w:rsidRPr="004E1827">
        <w:rPr>
          <w:rFonts w:ascii="Times New Roman" w:hAnsi="Times New Roman"/>
          <w:lang w:val="en-GB"/>
        </w:rPr>
        <w:t>Complete the text with the correct form of the words in the box.</w:t>
      </w:r>
    </w:p>
    <w:p w:rsidR="00D411BB" w:rsidRDefault="00D411BB" w:rsidP="00A22E64">
      <w:pPr>
        <w:pStyle w:val="Wordlist"/>
      </w:pPr>
      <w:r>
        <w:t xml:space="preserve">have to   </w:t>
      </w:r>
      <w:r>
        <w:rPr>
          <w:rStyle w:val="Strikethru"/>
        </w:rPr>
        <w:t>combine</w:t>
      </w:r>
      <w:r>
        <w:t xml:space="preserve">   come   train   popular   can</w:t>
      </w:r>
      <w:r>
        <w:br/>
        <w:t>behave   bit of   few   must (x3)   outside</w:t>
      </w:r>
    </w:p>
    <w:p w:rsidR="00D411BB" w:rsidRDefault="00D411BB" w:rsidP="00A22E64">
      <w:pPr>
        <w:pStyle w:val="Text"/>
      </w:pPr>
      <w:r>
        <w:t>Korfball is a sport that (1)</w:t>
      </w:r>
      <w:r w:rsidRPr="004E1827">
        <w:rPr>
          <w:rStyle w:val="Examplehw"/>
          <w:rFonts w:ascii="Comic Sans MS" w:hAnsi="Comic Sans MS" w:cs="ComicSansMS-Bold"/>
          <w:bCs/>
          <w:szCs w:val="18"/>
        </w:rPr>
        <w:t xml:space="preserve"> </w:t>
      </w:r>
      <w:r w:rsidRPr="004B3F87">
        <w:rPr>
          <w:rStyle w:val="Examplehw"/>
          <w:rFonts w:ascii="Comic Sans MS" w:hAnsi="Comic Sans MS" w:cs="ComicSansMS-Bold"/>
          <w:bCs/>
          <w:szCs w:val="18"/>
          <w:u w:val="single"/>
          <w:lang w:val="en-GB"/>
        </w:rPr>
        <w:t>combines</w:t>
      </w:r>
      <w:r w:rsidRPr="004E1827">
        <w:rPr>
          <w:rStyle w:val="Examplehw"/>
          <w:rFonts w:ascii="Comic Sans MS" w:hAnsi="Comic Sans MS" w:cs="ComicSansMS-Bold"/>
          <w:bCs/>
          <w:szCs w:val="18"/>
        </w:rPr>
        <w:t xml:space="preserve"> </w:t>
      </w:r>
      <w:r>
        <w:t xml:space="preserve">the best of basketball and netball. It (2) _______ from Holland. The teams have a mix of men and women – and this has made it a very (3) _______sport at universities. </w:t>
      </w:r>
    </w:p>
    <w:p w:rsidR="00D411BB" w:rsidRDefault="00D411BB" w:rsidP="00A22E64">
      <w:pPr>
        <w:pStyle w:val="Text"/>
      </w:pPr>
      <w:r>
        <w:t>Each team consists of four boys and four girls. You (4) _______play korfball inside or (5) _______ on grass. The baskets – or korf – are 11.5 feet high so scoring takes quite a (6) _______ practice!</w:t>
      </w:r>
    </w:p>
    <w:p w:rsidR="00D411BB" w:rsidRDefault="00D411BB" w:rsidP="00A22E64">
      <w:pPr>
        <w:pStyle w:val="Text"/>
      </w:pPr>
      <w:r>
        <w:t>There are a (7) _______ rules. During the game you (8) _______ not touch the ball with your leg or foot, and you (9) _______ not run with the ball. There (10) _______ be a referee to control games and there should be a captain in each team who is responsible for how their team players (11) _______ . You don’t (12) _______ be super-fit to play korfball but you should eat a healthy diet and (13) _______ two or three times a week.</w:t>
      </w:r>
      <w:r>
        <w:br/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422"/>
        <w:gridCol w:w="289"/>
        <w:gridCol w:w="301"/>
      </w:tblGrid>
      <w:tr w:rsidR="00D411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7"/>
        </w:trPr>
        <w:tc>
          <w:tcPr>
            <w:tcW w:w="4422" w:type="dxa"/>
            <w:tcBorders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11BB" w:rsidRPr="004E1827" w:rsidRDefault="00D411BB">
            <w:pPr>
              <w:pStyle w:val="2Answerlinerightindent"/>
              <w:rPr>
                <w:rFonts w:ascii="Arial" w:hAnsi="Arial"/>
              </w:rPr>
            </w:pPr>
            <w:r w:rsidRPr="004E1827">
              <w:rPr>
                <w:rFonts w:ascii="Arial" w:hAnsi="Arial"/>
              </w:rPr>
              <w:t>1 point for each correct answer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11BB" w:rsidRDefault="00D411BB">
            <w:pPr>
              <w:pStyle w:val="NoParagraphStyle"/>
              <w:spacing w:line="240" w:lineRule="auto"/>
              <w:textAlignment w:val="auto"/>
              <w:rPr>
                <w:rFonts w:cs="Times New Roman"/>
                <w:color w:val="auto"/>
                <w:lang w:val="en-US"/>
              </w:rPr>
            </w:pPr>
          </w:p>
        </w:tc>
        <w:tc>
          <w:tcPr>
            <w:tcW w:w="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11BB" w:rsidRDefault="00D411BB">
            <w:pPr>
              <w:pStyle w:val="answerspastedno"/>
            </w:pPr>
            <w:r>
              <w:t>12</w:t>
            </w:r>
          </w:p>
        </w:tc>
      </w:tr>
    </w:tbl>
    <w:p w:rsidR="00D411BB" w:rsidRPr="004E1827" w:rsidRDefault="00D411BB" w:rsidP="00A22E64">
      <w:pPr>
        <w:pStyle w:val="Rubric"/>
        <w:rPr>
          <w:rFonts w:ascii="Times New Roman" w:hAnsi="Times New Roman"/>
          <w:lang w:val="en-GB"/>
        </w:rPr>
      </w:pPr>
      <w:r w:rsidRPr="004E1827">
        <w:rPr>
          <w:rStyle w:val="2RubricNo"/>
          <w:rFonts w:cs="ArialNarrow-Bold"/>
          <w:bCs w:val="0"/>
          <w:szCs w:val="20"/>
        </w:rPr>
        <w:t>6</w:t>
      </w:r>
      <w:r w:rsidRPr="004E1827">
        <w:rPr>
          <w:rStyle w:val="2RubricNo"/>
          <w:rFonts w:cs="ArialNarrow-Bold"/>
          <w:bCs w:val="0"/>
          <w:szCs w:val="20"/>
        </w:rPr>
        <w:tab/>
      </w:r>
      <w:r w:rsidRPr="004E1827">
        <w:rPr>
          <w:rFonts w:ascii="Times New Roman" w:hAnsi="Times New Roman"/>
          <w:lang w:val="en-GB"/>
        </w:rPr>
        <w:t>Match the adjectives to the definitions.</w:t>
      </w:r>
    </w:p>
    <w:p w:rsidR="00D411BB" w:rsidRDefault="00D411BB" w:rsidP="00A22E64">
      <w:pPr>
        <w:pStyle w:val="Exercisenumbered"/>
        <w:tabs>
          <w:tab w:val="clear" w:pos="500"/>
          <w:tab w:val="clear" w:pos="2280"/>
          <w:tab w:val="clear" w:pos="2500"/>
          <w:tab w:val="left" w:pos="2020"/>
        </w:tabs>
      </w:pPr>
      <w:r>
        <w:tab/>
        <w:t xml:space="preserve">1 </w:t>
      </w:r>
      <w:r>
        <w:tab/>
        <w:t>quiet</w:t>
      </w:r>
      <w:r>
        <w:tab/>
      </w:r>
      <w:r w:rsidRPr="0049654E">
        <w:rPr>
          <w:rStyle w:val="Examplehw"/>
          <w:rFonts w:ascii="Comic Sans MS" w:hAnsi="Comic Sans MS" w:cs="ComicSansMS-Bold"/>
          <w:bCs/>
          <w:spacing w:val="20"/>
          <w:szCs w:val="18"/>
          <w:u w:val="single"/>
          <w:lang w:val="en-GB"/>
        </w:rPr>
        <w:t xml:space="preserve"> e</w:t>
      </w:r>
      <w:r w:rsidRPr="0049654E">
        <w:rPr>
          <w:rStyle w:val="Examplehw"/>
          <w:rFonts w:ascii="Comic Sans MS" w:hAnsi="Comic Sans MS" w:cs="ComicSansMS-Bold"/>
          <w:bCs/>
          <w:color w:val="FFFFFF"/>
          <w:spacing w:val="20"/>
          <w:szCs w:val="18"/>
          <w:u w:val="single"/>
          <w:lang w:val="en-GB"/>
        </w:rPr>
        <w:t>.</w:t>
      </w:r>
    </w:p>
    <w:p w:rsidR="00D411BB" w:rsidRDefault="00D411BB" w:rsidP="00A22E64">
      <w:pPr>
        <w:pStyle w:val="Exercisenumbered"/>
        <w:tabs>
          <w:tab w:val="clear" w:pos="500"/>
          <w:tab w:val="clear" w:pos="2280"/>
          <w:tab w:val="clear" w:pos="2500"/>
          <w:tab w:val="left" w:pos="2020"/>
        </w:tabs>
      </w:pPr>
      <w:r>
        <w:tab/>
        <w:t xml:space="preserve">2 </w:t>
      </w:r>
      <w:r>
        <w:tab/>
        <w:t>untidy</w:t>
      </w:r>
      <w:r>
        <w:tab/>
        <w:t>___</w:t>
      </w:r>
    </w:p>
    <w:p w:rsidR="00D411BB" w:rsidRDefault="00D411BB" w:rsidP="00A22E64">
      <w:pPr>
        <w:pStyle w:val="Exercisenumbered"/>
        <w:tabs>
          <w:tab w:val="clear" w:pos="500"/>
          <w:tab w:val="clear" w:pos="2280"/>
          <w:tab w:val="clear" w:pos="2500"/>
          <w:tab w:val="left" w:pos="2020"/>
        </w:tabs>
      </w:pPr>
      <w:r>
        <w:tab/>
        <w:t xml:space="preserve">3 </w:t>
      </w:r>
      <w:r>
        <w:tab/>
        <w:t>sensitive</w:t>
      </w:r>
      <w:r>
        <w:tab/>
        <w:t>___</w:t>
      </w:r>
    </w:p>
    <w:p w:rsidR="00D411BB" w:rsidRDefault="00D411BB" w:rsidP="00A22E64">
      <w:pPr>
        <w:pStyle w:val="Exercisenumbered"/>
        <w:tabs>
          <w:tab w:val="clear" w:pos="500"/>
          <w:tab w:val="clear" w:pos="2280"/>
          <w:tab w:val="clear" w:pos="2500"/>
          <w:tab w:val="left" w:pos="2020"/>
        </w:tabs>
      </w:pPr>
      <w:r>
        <w:tab/>
        <w:t xml:space="preserve">4 </w:t>
      </w:r>
      <w:r>
        <w:tab/>
        <w:t>boisterous</w:t>
      </w:r>
      <w:r>
        <w:tab/>
        <w:t>___</w:t>
      </w:r>
    </w:p>
    <w:p w:rsidR="00D411BB" w:rsidRDefault="00D411BB" w:rsidP="00A22E64">
      <w:pPr>
        <w:pStyle w:val="Exercisenumbered"/>
        <w:tabs>
          <w:tab w:val="clear" w:pos="500"/>
          <w:tab w:val="clear" w:pos="2280"/>
          <w:tab w:val="clear" w:pos="2500"/>
          <w:tab w:val="left" w:pos="2020"/>
        </w:tabs>
      </w:pPr>
      <w:r>
        <w:tab/>
        <w:t xml:space="preserve">5 </w:t>
      </w:r>
      <w:r>
        <w:tab/>
        <w:t>chatty</w:t>
      </w:r>
      <w:r>
        <w:tab/>
        <w:t>___</w:t>
      </w:r>
    </w:p>
    <w:p w:rsidR="00D411BB" w:rsidRDefault="00D411BB" w:rsidP="00A22E64">
      <w:pPr>
        <w:pStyle w:val="Exercisenumbered"/>
        <w:tabs>
          <w:tab w:val="clear" w:pos="500"/>
          <w:tab w:val="clear" w:pos="2280"/>
          <w:tab w:val="clear" w:pos="2500"/>
          <w:tab w:val="left" w:pos="2020"/>
        </w:tabs>
      </w:pPr>
      <w:r>
        <w:tab/>
        <w:t xml:space="preserve">6 </w:t>
      </w:r>
      <w:r>
        <w:tab/>
        <w:t>gentle</w:t>
      </w:r>
      <w:r>
        <w:tab/>
        <w:t>___</w:t>
      </w:r>
    </w:p>
    <w:p w:rsidR="00D411BB" w:rsidRDefault="00D411BB" w:rsidP="00A22E64">
      <w:pPr>
        <w:pStyle w:val="Exercisenumbered"/>
        <w:tabs>
          <w:tab w:val="clear" w:pos="500"/>
          <w:tab w:val="clear" w:pos="2280"/>
          <w:tab w:val="clear" w:pos="2500"/>
          <w:tab w:val="left" w:pos="2020"/>
        </w:tabs>
      </w:pPr>
      <w:r>
        <w:tab/>
        <w:t xml:space="preserve">7 </w:t>
      </w:r>
      <w:r>
        <w:tab/>
        <w:t>competitive</w:t>
      </w:r>
      <w:r>
        <w:tab/>
        <w:t>___</w:t>
      </w:r>
    </w:p>
    <w:p w:rsidR="00D411BB" w:rsidRDefault="00D411BB" w:rsidP="00A22E64">
      <w:pPr>
        <w:pStyle w:val="Exercisenumbered"/>
        <w:tabs>
          <w:tab w:val="clear" w:pos="500"/>
          <w:tab w:val="clear" w:pos="2280"/>
          <w:tab w:val="clear" w:pos="2500"/>
          <w:tab w:val="left" w:pos="2020"/>
        </w:tabs>
      </w:pPr>
      <w:r>
        <w:tab/>
        <w:t xml:space="preserve">8 </w:t>
      </w:r>
      <w:r>
        <w:tab/>
        <w:t>loud</w:t>
      </w:r>
      <w:r>
        <w:tab/>
        <w:t>___</w:t>
      </w:r>
    </w:p>
    <w:p w:rsidR="00D411BB" w:rsidRDefault="00D411BB" w:rsidP="00A22E64">
      <w:pPr>
        <w:pStyle w:val="Exercisenumbered"/>
        <w:tabs>
          <w:tab w:val="clear" w:pos="500"/>
          <w:tab w:val="clear" w:pos="2280"/>
          <w:tab w:val="clear" w:pos="2500"/>
          <w:tab w:val="left" w:pos="2020"/>
        </w:tabs>
      </w:pPr>
      <w:r>
        <w:tab/>
        <w:t xml:space="preserve">9 </w:t>
      </w:r>
      <w:r>
        <w:tab/>
        <w:t>sporty</w:t>
      </w:r>
      <w:r>
        <w:tab/>
        <w:t>___</w:t>
      </w:r>
    </w:p>
    <w:p w:rsidR="00D411BB" w:rsidRDefault="00D411BB" w:rsidP="00A22E64">
      <w:pPr>
        <w:pStyle w:val="Exercisenumbered"/>
        <w:tabs>
          <w:tab w:val="clear" w:pos="500"/>
          <w:tab w:val="clear" w:pos="2280"/>
          <w:tab w:val="clear" w:pos="2500"/>
          <w:tab w:val="left" w:pos="2020"/>
        </w:tabs>
      </w:pPr>
      <w:r>
        <w:tab/>
        <w:t>10</w:t>
      </w:r>
      <w:r>
        <w:tab/>
        <w:t>polite</w:t>
      </w:r>
      <w:r>
        <w:tab/>
        <w:t>___</w:t>
      </w:r>
    </w:p>
    <w:p w:rsidR="00D411BB" w:rsidRDefault="00D411BB" w:rsidP="00A22E64">
      <w:pPr>
        <w:pStyle w:val="Exerciselettered"/>
        <w:spacing w:before="170"/>
      </w:pPr>
      <w:r>
        <w:tab/>
        <w:t xml:space="preserve">a </w:t>
      </w:r>
      <w:r>
        <w:tab/>
        <w:t>calm and kind</w:t>
      </w:r>
    </w:p>
    <w:p w:rsidR="00D411BB" w:rsidRDefault="00D411BB" w:rsidP="00A22E64">
      <w:pPr>
        <w:pStyle w:val="Exerciselettered"/>
      </w:pPr>
      <w:r>
        <w:tab/>
        <w:t xml:space="preserve">b </w:t>
      </w:r>
      <w:r>
        <w:tab/>
        <w:t>noisy, full of energy</w:t>
      </w:r>
    </w:p>
    <w:p w:rsidR="00D411BB" w:rsidRDefault="00D411BB" w:rsidP="00A22E64">
      <w:pPr>
        <w:pStyle w:val="Exerciselettered"/>
      </w:pPr>
      <w:r>
        <w:tab/>
        <w:t xml:space="preserve">c </w:t>
      </w:r>
      <w:r>
        <w:tab/>
        <w:t>trying hard to be better than others</w:t>
      </w:r>
    </w:p>
    <w:p w:rsidR="00D411BB" w:rsidRDefault="00D411BB" w:rsidP="00A22E64">
      <w:pPr>
        <w:pStyle w:val="Exerciselettered"/>
      </w:pPr>
      <w:r>
        <w:tab/>
        <w:t xml:space="preserve">d </w:t>
      </w:r>
      <w:r>
        <w:tab/>
        <w:t>liking sport or good at sport</w:t>
      </w:r>
    </w:p>
    <w:p w:rsidR="00D411BB" w:rsidRDefault="00D411BB" w:rsidP="00A22E64">
      <w:pPr>
        <w:pStyle w:val="Exerciselettered"/>
      </w:pPr>
      <w:r>
        <w:tab/>
        <w:t xml:space="preserve">e </w:t>
      </w:r>
      <w:r>
        <w:tab/>
      </w:r>
      <w:r>
        <w:rPr>
          <w:rStyle w:val="Strikethru"/>
        </w:rPr>
        <w:t>shy, not talking very much</w:t>
      </w:r>
    </w:p>
    <w:p w:rsidR="00D411BB" w:rsidRDefault="00D411BB" w:rsidP="00A22E64">
      <w:pPr>
        <w:pStyle w:val="Exerciselettered"/>
      </w:pPr>
      <w:r>
        <w:tab/>
        <w:t xml:space="preserve">f </w:t>
      </w:r>
      <w:r>
        <w:tab/>
        <w:t>talking too much and in an annoying way</w:t>
      </w:r>
    </w:p>
    <w:p w:rsidR="00D411BB" w:rsidRDefault="00D411BB" w:rsidP="00A22E64">
      <w:pPr>
        <w:pStyle w:val="Exerciselettered"/>
      </w:pPr>
      <w:r>
        <w:tab/>
        <w:t xml:space="preserve">g </w:t>
      </w:r>
      <w:r>
        <w:tab/>
        <w:t>having good manners</w:t>
      </w:r>
    </w:p>
    <w:p w:rsidR="00D411BB" w:rsidRDefault="00D411BB" w:rsidP="00A22E64">
      <w:pPr>
        <w:pStyle w:val="Exerciselettered"/>
      </w:pPr>
      <w:r>
        <w:tab/>
        <w:t xml:space="preserve">h </w:t>
      </w:r>
      <w:r>
        <w:tab/>
        <w:t>talking a lot in a friendly way</w:t>
      </w:r>
    </w:p>
    <w:p w:rsidR="00D411BB" w:rsidRDefault="00D411BB" w:rsidP="00A22E64">
      <w:pPr>
        <w:pStyle w:val="Exerciselettered"/>
      </w:pPr>
      <w:r>
        <w:tab/>
        <w:t xml:space="preserve">i </w:t>
      </w:r>
      <w:r>
        <w:tab/>
        <w:t>able to understand other people’s feelings</w:t>
      </w:r>
    </w:p>
    <w:p w:rsidR="00D411BB" w:rsidRDefault="00D411BB" w:rsidP="00A22E64">
      <w:pPr>
        <w:pStyle w:val="Exerciselettered"/>
      </w:pPr>
      <w:r>
        <w:tab/>
        <w:t xml:space="preserve">j </w:t>
      </w:r>
      <w:r>
        <w:tab/>
        <w:t>messy</w:t>
      </w:r>
      <w:r>
        <w:br/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422"/>
        <w:gridCol w:w="289"/>
        <w:gridCol w:w="301"/>
      </w:tblGrid>
      <w:tr w:rsidR="00D411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7"/>
        </w:trPr>
        <w:tc>
          <w:tcPr>
            <w:tcW w:w="4422" w:type="dxa"/>
            <w:tcBorders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11BB" w:rsidRPr="004E1827" w:rsidRDefault="00D411BB">
            <w:pPr>
              <w:pStyle w:val="2Answerlinerightindent"/>
              <w:rPr>
                <w:rFonts w:ascii="Arial" w:hAnsi="Arial"/>
              </w:rPr>
            </w:pPr>
            <w:r w:rsidRPr="004E1827">
              <w:rPr>
                <w:rFonts w:ascii="Arial" w:hAnsi="Arial"/>
              </w:rPr>
              <w:t>1 point for each correct answer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11BB" w:rsidRDefault="00D411BB">
            <w:pPr>
              <w:pStyle w:val="NoParagraphStyle"/>
              <w:spacing w:line="240" w:lineRule="auto"/>
              <w:textAlignment w:val="auto"/>
              <w:rPr>
                <w:rFonts w:cs="Times New Roman"/>
                <w:color w:val="auto"/>
                <w:lang w:val="en-US"/>
              </w:rPr>
            </w:pPr>
          </w:p>
        </w:tc>
        <w:tc>
          <w:tcPr>
            <w:tcW w:w="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11BB" w:rsidRDefault="00D411BB">
            <w:pPr>
              <w:pStyle w:val="answerspastedno"/>
            </w:pPr>
            <w:r>
              <w:t>9</w:t>
            </w:r>
          </w:p>
        </w:tc>
      </w:tr>
    </w:tbl>
    <w:p w:rsidR="00D411BB" w:rsidRPr="004E1827" w:rsidRDefault="00D411BB" w:rsidP="00A22E64">
      <w:pPr>
        <w:pStyle w:val="Rubric"/>
        <w:rPr>
          <w:rFonts w:ascii="Times New Roman" w:hAnsi="Times New Roman"/>
          <w:lang w:val="en-GB"/>
        </w:rPr>
      </w:pPr>
      <w:r w:rsidRPr="004E1827">
        <w:rPr>
          <w:rStyle w:val="2RubricNo"/>
          <w:rFonts w:cs="ArialNarrow-Bold"/>
          <w:bCs w:val="0"/>
          <w:szCs w:val="20"/>
        </w:rPr>
        <w:t xml:space="preserve">7 </w:t>
      </w:r>
      <w:r w:rsidRPr="004E1827">
        <w:rPr>
          <w:rStyle w:val="2RubricNo"/>
          <w:rFonts w:cs="ArialNarrow-Bold"/>
          <w:bCs w:val="0"/>
          <w:szCs w:val="20"/>
        </w:rPr>
        <w:tab/>
      </w:r>
      <w:r w:rsidRPr="004E1827">
        <w:rPr>
          <w:rFonts w:ascii="Times New Roman" w:hAnsi="Times New Roman"/>
          <w:lang w:val="en-GB"/>
        </w:rPr>
        <w:t>Choose the correct options.</w:t>
      </w:r>
    </w:p>
    <w:p w:rsidR="00D411BB" w:rsidRDefault="00D411BB" w:rsidP="00A22E64">
      <w:pPr>
        <w:pStyle w:val="Exercisenumbered"/>
      </w:pPr>
      <w:r>
        <w:tab/>
        <w:t xml:space="preserve">1 </w:t>
      </w:r>
      <w:r>
        <w:tab/>
        <w:t>My girlfriend is</w:t>
      </w:r>
      <w:r>
        <w:rPr>
          <w:noProof/>
          <w:lang w:val="es-AR" w:eastAsia="es-AR"/>
        </w:rPr>
        <w:pict>
          <v:oval id="_x0000_s1033" style="position:absolute;margin-left:1.05pt;margin-top:4.2pt;width:26pt;height:14pt;z-index:251659264;mso-position-horizontal-relative:char;mso-position-vertical-relative:text" filled="f"/>
        </w:pict>
      </w:r>
      <w:r>
        <w:t xml:space="preserve"> </w:t>
      </w:r>
      <w:r>
        <w:rPr>
          <w:rStyle w:val="italic"/>
          <w:iCs/>
        </w:rPr>
        <w:t>loud</w:t>
      </w:r>
      <w:r>
        <w:t xml:space="preserve"> / </w:t>
      </w:r>
      <w:r>
        <w:rPr>
          <w:rStyle w:val="italic"/>
          <w:iCs/>
        </w:rPr>
        <w:t>sporty</w:t>
      </w:r>
      <w:r>
        <w:t xml:space="preserve">. She loves to party and never stops talking. </w:t>
      </w:r>
    </w:p>
    <w:p w:rsidR="00D411BB" w:rsidRDefault="00D411BB" w:rsidP="00A22E64">
      <w:pPr>
        <w:pStyle w:val="Exercisenumbered"/>
      </w:pPr>
      <w:r>
        <w:tab/>
        <w:t xml:space="preserve">2 </w:t>
      </w:r>
      <w:r>
        <w:tab/>
        <w:t xml:space="preserve">You’re so </w:t>
      </w:r>
      <w:r>
        <w:rPr>
          <w:rStyle w:val="italic"/>
          <w:iCs/>
        </w:rPr>
        <w:t>boisterous</w:t>
      </w:r>
      <w:r>
        <w:t xml:space="preserve"> / </w:t>
      </w:r>
      <w:r>
        <w:rPr>
          <w:rStyle w:val="italic"/>
          <w:iCs/>
        </w:rPr>
        <w:t>untidy</w:t>
      </w:r>
      <w:r>
        <w:t>! Why don’t you put things away after you’ve used them?</w:t>
      </w:r>
    </w:p>
    <w:p w:rsidR="00D411BB" w:rsidRDefault="00D411BB" w:rsidP="00A22E64">
      <w:pPr>
        <w:pStyle w:val="Exercisenumbered"/>
      </w:pPr>
      <w:r>
        <w:tab/>
        <w:t xml:space="preserve">3 </w:t>
      </w:r>
      <w:r>
        <w:tab/>
        <w:t xml:space="preserve">Does your boyfriend talk much? I think boys are usually less </w:t>
      </w:r>
      <w:r>
        <w:rPr>
          <w:rStyle w:val="italic"/>
          <w:iCs/>
        </w:rPr>
        <w:t>polite</w:t>
      </w:r>
      <w:r>
        <w:t xml:space="preserve"> / </w:t>
      </w:r>
      <w:r>
        <w:rPr>
          <w:rStyle w:val="italic"/>
          <w:iCs/>
        </w:rPr>
        <w:t>chatty</w:t>
      </w:r>
      <w:r>
        <w:t xml:space="preserve"> than girls. </w:t>
      </w:r>
    </w:p>
    <w:p w:rsidR="00D411BB" w:rsidRDefault="00D411BB" w:rsidP="00A22E64">
      <w:pPr>
        <w:pStyle w:val="Exercisenumbered"/>
      </w:pPr>
      <w:r>
        <w:tab/>
        <w:t xml:space="preserve">4 </w:t>
      </w:r>
      <w:r>
        <w:tab/>
        <w:t xml:space="preserve">Your son is very </w:t>
      </w:r>
      <w:r>
        <w:rPr>
          <w:rStyle w:val="italic"/>
          <w:iCs/>
        </w:rPr>
        <w:t>gentle</w:t>
      </w:r>
      <w:r>
        <w:t xml:space="preserve"> / </w:t>
      </w:r>
      <w:r>
        <w:rPr>
          <w:rStyle w:val="italic"/>
          <w:iCs/>
        </w:rPr>
        <w:t>loud</w:t>
      </w:r>
      <w:r>
        <w:t xml:space="preserve"> with the new baby – he hasn’t woken him up!</w:t>
      </w:r>
    </w:p>
    <w:p w:rsidR="00D411BB" w:rsidRDefault="00D411BB" w:rsidP="00A22E64">
      <w:pPr>
        <w:pStyle w:val="Exercisenumbered"/>
      </w:pPr>
      <w:r>
        <w:tab/>
        <w:t xml:space="preserve">5 </w:t>
      </w:r>
      <w:r>
        <w:tab/>
        <w:t xml:space="preserve">My sister is always </w:t>
      </w:r>
      <w:r>
        <w:rPr>
          <w:rStyle w:val="italic"/>
          <w:iCs/>
        </w:rPr>
        <w:t>polite</w:t>
      </w:r>
      <w:r>
        <w:t xml:space="preserve"> / </w:t>
      </w:r>
      <w:r>
        <w:rPr>
          <w:rStyle w:val="italic"/>
          <w:iCs/>
        </w:rPr>
        <w:t>competitive</w:t>
      </w:r>
      <w:r>
        <w:t xml:space="preserve"> when we play squash. She gets very annoyed when she doesn’t win.</w:t>
      </w:r>
    </w:p>
    <w:p w:rsidR="00D411BB" w:rsidRDefault="00D411BB" w:rsidP="00A22E64">
      <w:pPr>
        <w:pStyle w:val="Exercisenumbered"/>
      </w:pPr>
      <w:r>
        <w:tab/>
        <w:t xml:space="preserve">6 </w:t>
      </w:r>
      <w:r>
        <w:tab/>
        <w:t xml:space="preserve">Why is Susan so </w:t>
      </w:r>
      <w:r>
        <w:rPr>
          <w:rStyle w:val="italic"/>
          <w:iCs/>
        </w:rPr>
        <w:t>quiet</w:t>
      </w:r>
      <w:r>
        <w:t xml:space="preserve"> / </w:t>
      </w:r>
      <w:r>
        <w:rPr>
          <w:rStyle w:val="italic"/>
          <w:iCs/>
        </w:rPr>
        <w:t>polite</w:t>
      </w:r>
      <w:r>
        <w:t xml:space="preserve"> tonight? She’s usually got a lot to say.</w:t>
      </w:r>
    </w:p>
    <w:p w:rsidR="00D411BB" w:rsidRDefault="00D411BB" w:rsidP="00A22E64">
      <w:pPr>
        <w:pStyle w:val="Exercisenumbered"/>
      </w:pPr>
      <w:r>
        <w:tab/>
        <w:t xml:space="preserve">7 </w:t>
      </w:r>
      <w:r>
        <w:tab/>
        <w:t xml:space="preserve">I didn’t know Hossein was so </w:t>
      </w:r>
      <w:r>
        <w:rPr>
          <w:rStyle w:val="italic"/>
          <w:iCs/>
        </w:rPr>
        <w:t>competitive</w:t>
      </w:r>
      <w:r>
        <w:t xml:space="preserve"> / </w:t>
      </w:r>
      <w:r>
        <w:rPr>
          <w:rStyle w:val="italic"/>
          <w:iCs/>
        </w:rPr>
        <w:t>sporty</w:t>
      </w:r>
      <w:r>
        <w:t>. He cycles to work, he rock climbs at weekends, and he’s running in the London Marathon this year!</w:t>
      </w:r>
    </w:p>
    <w:p w:rsidR="00D411BB" w:rsidRDefault="00D411BB" w:rsidP="00A22E64">
      <w:pPr>
        <w:pStyle w:val="Exercisenumbered"/>
      </w:pPr>
      <w:r>
        <w:tab/>
        <w:t xml:space="preserve">8 </w:t>
      </w:r>
      <w:r>
        <w:tab/>
        <w:t xml:space="preserve">Your children are so kind and </w:t>
      </w:r>
      <w:r>
        <w:rPr>
          <w:rStyle w:val="italic"/>
          <w:iCs/>
        </w:rPr>
        <w:t>polite</w:t>
      </w:r>
      <w:r>
        <w:t xml:space="preserve"> / </w:t>
      </w:r>
      <w:r>
        <w:rPr>
          <w:rStyle w:val="italic"/>
          <w:iCs/>
        </w:rPr>
        <w:t>untidy</w:t>
      </w:r>
      <w:r>
        <w:t xml:space="preserve">. Mine are rude and </w:t>
      </w:r>
      <w:r>
        <w:rPr>
          <w:rStyle w:val="italic"/>
          <w:iCs/>
        </w:rPr>
        <w:t>quiet</w:t>
      </w:r>
      <w:r>
        <w:t xml:space="preserve"> / </w:t>
      </w:r>
      <w:r>
        <w:rPr>
          <w:rStyle w:val="italic"/>
          <w:iCs/>
        </w:rPr>
        <w:t>boisterous</w:t>
      </w:r>
      <w:r>
        <w:t>.</w:t>
      </w:r>
    </w:p>
    <w:p w:rsidR="00D411BB" w:rsidRDefault="00D411BB" w:rsidP="00A22E64">
      <w:pPr>
        <w:pStyle w:val="Exercisenumbered"/>
      </w:pPr>
      <w:r>
        <w:tab/>
        <w:t>9</w:t>
      </w:r>
      <w:r>
        <w:tab/>
        <w:t xml:space="preserve">I’m lucky to have such a </w:t>
      </w:r>
      <w:r>
        <w:rPr>
          <w:rStyle w:val="italic"/>
          <w:iCs/>
        </w:rPr>
        <w:t>quiet</w:t>
      </w:r>
      <w:r>
        <w:t xml:space="preserve"> / </w:t>
      </w:r>
      <w:r>
        <w:rPr>
          <w:rStyle w:val="italic"/>
          <w:iCs/>
        </w:rPr>
        <w:t>sensitive</w:t>
      </w:r>
      <w:r>
        <w:t xml:space="preserve"> husband. He always knows when I’m feeling upset.</w:t>
      </w:r>
      <w:r>
        <w:br/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422"/>
        <w:gridCol w:w="289"/>
        <w:gridCol w:w="301"/>
      </w:tblGrid>
      <w:tr w:rsidR="00D411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7"/>
        </w:trPr>
        <w:tc>
          <w:tcPr>
            <w:tcW w:w="4422" w:type="dxa"/>
            <w:tcBorders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11BB" w:rsidRPr="004E1827" w:rsidRDefault="00D411BB">
            <w:pPr>
              <w:pStyle w:val="2Answerlinerightindent"/>
              <w:rPr>
                <w:rFonts w:ascii="Arial" w:hAnsi="Arial"/>
              </w:rPr>
            </w:pPr>
            <w:r w:rsidRPr="004E1827">
              <w:rPr>
                <w:rFonts w:ascii="Arial" w:hAnsi="Arial"/>
              </w:rPr>
              <w:t>1 point for each correct answer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11BB" w:rsidRDefault="00D411BB">
            <w:pPr>
              <w:pStyle w:val="NoParagraphStyle"/>
              <w:spacing w:line="240" w:lineRule="auto"/>
              <w:textAlignment w:val="auto"/>
              <w:rPr>
                <w:rFonts w:cs="Times New Roman"/>
                <w:color w:val="auto"/>
                <w:lang w:val="en-US"/>
              </w:rPr>
            </w:pPr>
          </w:p>
        </w:tc>
        <w:tc>
          <w:tcPr>
            <w:tcW w:w="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11BB" w:rsidRDefault="00D411BB">
            <w:pPr>
              <w:pStyle w:val="answerspastedno"/>
            </w:pPr>
            <w:r>
              <w:t>9</w:t>
            </w:r>
          </w:p>
        </w:tc>
      </w:tr>
    </w:tbl>
    <w:p w:rsidR="00D411BB" w:rsidRPr="004E1827" w:rsidRDefault="00D411BB" w:rsidP="00A22E64">
      <w:pPr>
        <w:pStyle w:val="Rubric"/>
        <w:rPr>
          <w:rFonts w:ascii="Times New Roman" w:hAnsi="Times New Roman"/>
          <w:lang w:val="en-GB"/>
        </w:rPr>
      </w:pPr>
      <w:r w:rsidRPr="004E1827">
        <w:rPr>
          <w:rStyle w:val="2RubricNo"/>
          <w:rFonts w:cs="ArialNarrow-Bold"/>
          <w:bCs w:val="0"/>
          <w:szCs w:val="20"/>
        </w:rPr>
        <w:t xml:space="preserve">8 </w:t>
      </w:r>
      <w:r w:rsidRPr="004E1827">
        <w:rPr>
          <w:rStyle w:val="2RubricNo"/>
          <w:rFonts w:cs="ArialNarrow-Bold"/>
          <w:bCs w:val="0"/>
          <w:szCs w:val="20"/>
        </w:rPr>
        <w:tab/>
      </w:r>
      <w:r w:rsidRPr="004E1827">
        <w:rPr>
          <w:rFonts w:ascii="Times New Roman" w:hAnsi="Times New Roman"/>
          <w:lang w:val="en-GB"/>
        </w:rPr>
        <w:t>Read the definitions and complete the words for materials.</w:t>
      </w:r>
    </w:p>
    <w:p w:rsidR="00D411BB" w:rsidRDefault="00D411BB" w:rsidP="00A22E64">
      <w:pPr>
        <w:pStyle w:val="Exercisenumbered"/>
      </w:pPr>
      <w:r>
        <w:tab/>
        <w:t xml:space="preserve">1 </w:t>
      </w:r>
      <w:r>
        <w:tab/>
        <w:t xml:space="preserve">a precious yellow metal: </w:t>
      </w:r>
      <w:r>
        <w:rPr>
          <w:u w:color="333333"/>
        </w:rPr>
        <w:t>g</w:t>
      </w:r>
      <w:r>
        <w:t xml:space="preserve"> </w:t>
      </w:r>
      <w:r w:rsidRPr="004B3F87">
        <w:rPr>
          <w:rStyle w:val="Examplehw"/>
          <w:rFonts w:ascii="Comic Sans MS" w:hAnsi="Comic Sans MS" w:cs="ComicSansMS-Bold"/>
          <w:bCs/>
          <w:szCs w:val="18"/>
          <w:u w:val="single"/>
          <w:lang w:val="en-GB"/>
        </w:rPr>
        <w:t>o</w:t>
      </w:r>
      <w:r>
        <w:rPr>
          <w:position w:val="-6"/>
          <w:lang w:val="en-GB"/>
        </w:rPr>
        <w:t xml:space="preserve"> </w:t>
      </w:r>
      <w:r w:rsidRPr="004B3F87">
        <w:rPr>
          <w:rStyle w:val="Examplehw"/>
          <w:rFonts w:ascii="Comic Sans MS" w:hAnsi="Comic Sans MS" w:cs="ComicSansMS-Bold"/>
          <w:bCs/>
          <w:szCs w:val="18"/>
          <w:u w:val="single"/>
          <w:lang w:val="en-GB"/>
        </w:rPr>
        <w:t>l</w:t>
      </w:r>
      <w:r>
        <w:rPr>
          <w:position w:val="-6"/>
          <w:lang w:val="en-GB"/>
        </w:rPr>
        <w:t xml:space="preserve"> </w:t>
      </w:r>
      <w:r w:rsidRPr="004B3F87">
        <w:rPr>
          <w:rStyle w:val="Examplehw"/>
          <w:rFonts w:ascii="Comic Sans MS" w:hAnsi="Comic Sans MS" w:cs="ComicSansMS-Bold"/>
          <w:bCs/>
          <w:szCs w:val="18"/>
          <w:u w:val="single"/>
          <w:lang w:val="en-GB"/>
        </w:rPr>
        <w:t>d</w:t>
      </w:r>
    </w:p>
    <w:p w:rsidR="00D411BB" w:rsidRDefault="00D411BB" w:rsidP="00A22E64">
      <w:pPr>
        <w:pStyle w:val="Exercisenumbered"/>
      </w:pPr>
      <w:r>
        <w:tab/>
        <w:t xml:space="preserve">2 </w:t>
      </w:r>
      <w:r>
        <w:tab/>
        <w:t xml:space="preserve">a strong material used to make jeans: d _ _ _ _ </w:t>
      </w:r>
    </w:p>
    <w:p w:rsidR="00D411BB" w:rsidRDefault="00D411BB" w:rsidP="00A22E64">
      <w:pPr>
        <w:pStyle w:val="Exercisenumbered"/>
      </w:pPr>
      <w:r>
        <w:tab/>
        <w:t xml:space="preserve">3 </w:t>
      </w:r>
      <w:r>
        <w:tab/>
        <w:t>a fine material produced by special worms: s _ _ _</w:t>
      </w:r>
    </w:p>
    <w:p w:rsidR="00D411BB" w:rsidRDefault="00D411BB" w:rsidP="00A22E64">
      <w:pPr>
        <w:pStyle w:val="Exercisenumbered"/>
      </w:pPr>
      <w:r>
        <w:tab/>
        <w:t xml:space="preserve">4 </w:t>
      </w:r>
      <w:r>
        <w:tab/>
        <w:t>a material produced from animal skins: l _ _ _ _ _ _</w:t>
      </w:r>
    </w:p>
    <w:p w:rsidR="00D411BB" w:rsidRDefault="00D411BB" w:rsidP="00A22E64">
      <w:pPr>
        <w:pStyle w:val="Exercisenumbered"/>
      </w:pPr>
      <w:r>
        <w:tab/>
        <w:t xml:space="preserve">5 </w:t>
      </w:r>
      <w:r>
        <w:tab/>
        <w:t>a material often used to make jumpers: w _ _ _</w:t>
      </w:r>
    </w:p>
    <w:p w:rsidR="00D411BB" w:rsidRDefault="00D411BB" w:rsidP="00A22E64">
      <w:pPr>
        <w:pStyle w:val="Exercisenumbered"/>
      </w:pPr>
      <w:r>
        <w:tab/>
        <w:t xml:space="preserve">6 </w:t>
      </w:r>
      <w:r>
        <w:tab/>
        <w:t>a precious shiny grey metal: s _ _ _ _ _</w:t>
      </w:r>
    </w:p>
    <w:p w:rsidR="00D411BB" w:rsidRDefault="00D411BB" w:rsidP="00A22E64">
      <w:pPr>
        <w:pStyle w:val="Exercisenumbered"/>
      </w:pPr>
      <w:r>
        <w:tab/>
        <w:t xml:space="preserve">7 </w:t>
      </w:r>
      <w:r>
        <w:tab/>
        <w:t>a material often used to make T-shirts: c _ _ _ _ _</w:t>
      </w:r>
      <w:r>
        <w:br/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422"/>
        <w:gridCol w:w="289"/>
        <w:gridCol w:w="301"/>
      </w:tblGrid>
      <w:tr w:rsidR="00D411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7"/>
        </w:trPr>
        <w:tc>
          <w:tcPr>
            <w:tcW w:w="4422" w:type="dxa"/>
            <w:tcBorders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11BB" w:rsidRPr="004E1827" w:rsidRDefault="00D411BB">
            <w:pPr>
              <w:pStyle w:val="2Answerlinerightindent"/>
              <w:rPr>
                <w:rFonts w:ascii="Arial" w:hAnsi="Arial"/>
              </w:rPr>
            </w:pPr>
            <w:r w:rsidRPr="004E1827">
              <w:rPr>
                <w:rFonts w:ascii="Arial" w:hAnsi="Arial"/>
              </w:rPr>
              <w:t>1 point for each correct answer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11BB" w:rsidRDefault="00D411BB">
            <w:pPr>
              <w:pStyle w:val="NoParagraphStyle"/>
              <w:spacing w:line="240" w:lineRule="auto"/>
              <w:textAlignment w:val="auto"/>
              <w:rPr>
                <w:rFonts w:cs="Times New Roman"/>
                <w:color w:val="auto"/>
                <w:lang w:val="en-US"/>
              </w:rPr>
            </w:pPr>
          </w:p>
        </w:tc>
        <w:tc>
          <w:tcPr>
            <w:tcW w:w="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11BB" w:rsidRDefault="00D411BB">
            <w:pPr>
              <w:pStyle w:val="answerspastedno"/>
            </w:pPr>
            <w:r>
              <w:t>6</w:t>
            </w:r>
          </w:p>
        </w:tc>
      </w:tr>
    </w:tbl>
    <w:p w:rsidR="00D411BB" w:rsidRDefault="00D411BB" w:rsidP="00A22E64">
      <w:pPr>
        <w:pStyle w:val="Rubric"/>
        <w:rPr>
          <w:rStyle w:val="2RubricNo"/>
          <w:rFonts w:cs="ArialNarrow-Bold"/>
          <w:bCs w:val="0"/>
          <w:szCs w:val="20"/>
        </w:rPr>
      </w:pPr>
    </w:p>
    <w:p w:rsidR="00D411BB" w:rsidRPr="004E1827" w:rsidRDefault="00D411BB" w:rsidP="00A22E64">
      <w:pPr>
        <w:pStyle w:val="Rubric"/>
        <w:spacing w:before="0"/>
        <w:rPr>
          <w:rFonts w:ascii="Times New Roman" w:hAnsi="Times New Roman"/>
          <w:lang w:val="en-GB"/>
        </w:rPr>
      </w:pPr>
      <w:r>
        <w:rPr>
          <w:rStyle w:val="2RubricNo"/>
          <w:rFonts w:cs="ArialNarrow-Bold"/>
          <w:bCs w:val="0"/>
          <w:szCs w:val="20"/>
        </w:rPr>
        <w:br w:type="column"/>
      </w:r>
      <w:r w:rsidRPr="004E1827">
        <w:rPr>
          <w:rStyle w:val="2RubricNo"/>
          <w:rFonts w:cs="ArialNarrow-Bold"/>
          <w:bCs w:val="0"/>
          <w:szCs w:val="20"/>
        </w:rPr>
        <w:t xml:space="preserve">9 </w:t>
      </w:r>
      <w:r w:rsidRPr="004E1827">
        <w:rPr>
          <w:rStyle w:val="2RubricNo"/>
          <w:rFonts w:cs="ArialNarrow-Bold"/>
          <w:bCs w:val="0"/>
          <w:szCs w:val="20"/>
        </w:rPr>
        <w:tab/>
      </w:r>
      <w:r w:rsidRPr="004E1827">
        <w:rPr>
          <w:rFonts w:ascii="Times New Roman" w:hAnsi="Times New Roman"/>
          <w:lang w:val="en-GB"/>
        </w:rPr>
        <w:t>Complete the conversations with words from the boxes.</w:t>
      </w:r>
    </w:p>
    <w:p w:rsidR="00D411BB" w:rsidRDefault="00D411BB" w:rsidP="00A22E64">
      <w:pPr>
        <w:pStyle w:val="Wordlist"/>
        <w:spacing w:before="200"/>
        <w:ind w:left="238"/>
      </w:pPr>
      <w:r>
        <w:t xml:space="preserve">aftershave   shirt   </w:t>
      </w:r>
      <w:r>
        <w:rPr>
          <w:rStyle w:val="Strikethru"/>
        </w:rPr>
        <w:t>tie</w:t>
      </w:r>
      <w:r>
        <w:t xml:space="preserve">   wool   silk</w:t>
      </w:r>
    </w:p>
    <w:p w:rsidR="00D411BB" w:rsidRDefault="00D411BB" w:rsidP="00A22E64">
      <w:pPr>
        <w:pStyle w:val="Exercisenumbered"/>
      </w:pPr>
      <w:r>
        <w:tab/>
        <w:t>1</w:t>
      </w:r>
      <w:r>
        <w:tab/>
        <w:t>A</w:t>
      </w:r>
      <w:r>
        <w:tab/>
        <w:t xml:space="preserve">Have you seen my new (1) </w:t>
      </w:r>
      <w:r w:rsidRPr="004B3F87">
        <w:rPr>
          <w:rStyle w:val="Examplehw"/>
          <w:rFonts w:ascii="Comic Sans MS" w:hAnsi="Comic Sans MS" w:cs="ComicSansMS-Bold"/>
          <w:bCs/>
          <w:szCs w:val="18"/>
          <w:u w:val="single"/>
          <w:lang w:val="en-GB"/>
        </w:rPr>
        <w:t>tie</w:t>
      </w:r>
      <w:r>
        <w:t xml:space="preserve"> ? </w:t>
      </w:r>
    </w:p>
    <w:p w:rsidR="00D411BB" w:rsidRDefault="00D411BB" w:rsidP="00A22E64">
      <w:pPr>
        <w:pStyle w:val="Exercise2ndline"/>
      </w:pPr>
      <w:r>
        <w:t>B</w:t>
      </w:r>
      <w:r>
        <w:tab/>
        <w:t>You mean the stripy (2) ______ one?</w:t>
      </w:r>
    </w:p>
    <w:p w:rsidR="00D411BB" w:rsidRDefault="00D411BB" w:rsidP="00A22E64">
      <w:pPr>
        <w:pStyle w:val="Exercise2ndline"/>
      </w:pPr>
      <w:r>
        <w:t>A</w:t>
      </w:r>
      <w:r>
        <w:tab/>
        <w:t>Yes, it matches my (3) ______ .</w:t>
      </w:r>
    </w:p>
    <w:p w:rsidR="00D411BB" w:rsidRDefault="00D411BB" w:rsidP="00A22E64">
      <w:pPr>
        <w:pStyle w:val="Exercise2ndline"/>
      </w:pPr>
      <w:r>
        <w:t>B</w:t>
      </w:r>
      <w:r>
        <w:tab/>
      </w:r>
      <w:r w:rsidRPr="00E74B37">
        <w:rPr>
          <w:spacing w:val="-4"/>
        </w:rPr>
        <w:t>Here it is. And have you decided which suit to wear?</w:t>
      </w:r>
    </w:p>
    <w:p w:rsidR="00D411BB" w:rsidRDefault="00D411BB" w:rsidP="00A22E64">
      <w:pPr>
        <w:pStyle w:val="Exercise2ndline"/>
      </w:pPr>
      <w:r>
        <w:t>A</w:t>
      </w:r>
      <w:r>
        <w:tab/>
        <w:t>I think I’ll wear this (4) ______ one, since it’s a cold day.</w:t>
      </w:r>
    </w:p>
    <w:p w:rsidR="00D411BB" w:rsidRDefault="00D411BB" w:rsidP="00A22E64">
      <w:pPr>
        <w:pStyle w:val="Exercise2ndline"/>
      </w:pPr>
      <w:r>
        <w:t xml:space="preserve">B </w:t>
      </w:r>
      <w:r>
        <w:tab/>
        <w:t>You should put on some of your (5) ______ so you smell nice.</w:t>
      </w:r>
    </w:p>
    <w:p w:rsidR="00D411BB" w:rsidRDefault="00D411BB" w:rsidP="00A22E64">
      <w:pPr>
        <w:pStyle w:val="Exercise2ndline"/>
      </w:pPr>
      <w:r>
        <w:t xml:space="preserve">A </w:t>
      </w:r>
      <w:r>
        <w:tab/>
        <w:t>Good idea.</w:t>
      </w:r>
    </w:p>
    <w:p w:rsidR="00D411BB" w:rsidRDefault="00D411BB" w:rsidP="00A22E64">
      <w:pPr>
        <w:pStyle w:val="Wordlist"/>
        <w:spacing w:before="200"/>
        <w:ind w:left="238"/>
      </w:pPr>
      <w:r>
        <w:t xml:space="preserve">earrings   denim   make-up   skirts   scarf </w:t>
      </w:r>
    </w:p>
    <w:p w:rsidR="00D411BB" w:rsidRDefault="00D411BB" w:rsidP="00A22E64">
      <w:pPr>
        <w:pStyle w:val="Exercisenumbered"/>
      </w:pPr>
      <w:r>
        <w:tab/>
        <w:t>2</w:t>
      </w:r>
      <w:r>
        <w:tab/>
        <w:t>A</w:t>
      </w:r>
      <w:r>
        <w:tab/>
        <w:t>What are you wearing to the party tonight?</w:t>
      </w:r>
    </w:p>
    <w:p w:rsidR="00D411BB" w:rsidRDefault="00D411BB" w:rsidP="00A22E64">
      <w:pPr>
        <w:pStyle w:val="Exercise2ndline"/>
      </w:pPr>
      <w:r>
        <w:t>B</w:t>
      </w:r>
      <w:r>
        <w:tab/>
        <w:t>I don’t know! I’ve tried on lots of (6) ______ but I can’t find one that matches my new blouse.</w:t>
      </w:r>
    </w:p>
    <w:p w:rsidR="00D411BB" w:rsidRDefault="00D411BB" w:rsidP="00A22E64">
      <w:pPr>
        <w:pStyle w:val="Exercise2ndline"/>
      </w:pPr>
      <w:r>
        <w:t>A</w:t>
      </w:r>
      <w:r>
        <w:tab/>
        <w:t>Oh, you must wear this leather one – it’s fabulous! And what about a silk (7) ______ to add some colour?</w:t>
      </w:r>
    </w:p>
    <w:p w:rsidR="00D411BB" w:rsidRDefault="00D411BB" w:rsidP="00A22E64">
      <w:pPr>
        <w:pStyle w:val="Exercise2ndline"/>
      </w:pPr>
      <w:r>
        <w:t>B</w:t>
      </w:r>
      <w:r>
        <w:tab/>
        <w:t xml:space="preserve">Oh, you’re right! And I’ll just put these </w:t>
      </w:r>
      <w:r>
        <w:br/>
        <w:t>(8) ______ on … and my (9) ______ jacket.</w:t>
      </w:r>
    </w:p>
    <w:p w:rsidR="00D411BB" w:rsidRDefault="00D411BB" w:rsidP="00A22E64">
      <w:pPr>
        <w:pStyle w:val="Exercise2ndline"/>
      </w:pPr>
      <w:r>
        <w:t>A</w:t>
      </w:r>
      <w:r>
        <w:tab/>
        <w:t xml:space="preserve">Now you have to put your (10) ______ on! </w:t>
      </w:r>
      <w:r>
        <w:br/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422"/>
        <w:gridCol w:w="289"/>
        <w:gridCol w:w="301"/>
      </w:tblGrid>
      <w:tr w:rsidR="00D411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7"/>
        </w:trPr>
        <w:tc>
          <w:tcPr>
            <w:tcW w:w="4422" w:type="dxa"/>
            <w:tcBorders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11BB" w:rsidRPr="004E1827" w:rsidRDefault="00D411BB">
            <w:pPr>
              <w:pStyle w:val="2Answerlinerightindent"/>
              <w:rPr>
                <w:rFonts w:ascii="Arial" w:hAnsi="Arial"/>
              </w:rPr>
            </w:pPr>
            <w:r w:rsidRPr="004E1827">
              <w:rPr>
                <w:rFonts w:ascii="Arial" w:hAnsi="Arial"/>
              </w:rPr>
              <w:t>1 point for each correct answer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11BB" w:rsidRDefault="00D411BB">
            <w:pPr>
              <w:pStyle w:val="NoParagraphStyle"/>
              <w:spacing w:line="240" w:lineRule="auto"/>
              <w:textAlignment w:val="auto"/>
              <w:rPr>
                <w:rFonts w:cs="Times New Roman"/>
                <w:color w:val="auto"/>
                <w:lang w:val="en-US"/>
              </w:rPr>
            </w:pPr>
          </w:p>
        </w:tc>
        <w:tc>
          <w:tcPr>
            <w:tcW w:w="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11BB" w:rsidRDefault="00D411BB">
            <w:pPr>
              <w:pStyle w:val="answerspastedno"/>
            </w:pPr>
            <w:r>
              <w:t>9</w:t>
            </w:r>
          </w:p>
        </w:tc>
      </w:tr>
    </w:tbl>
    <w:p w:rsidR="00D411BB" w:rsidRPr="004E1827" w:rsidRDefault="00D411BB" w:rsidP="00A22E64">
      <w:pPr>
        <w:pStyle w:val="Rubric"/>
        <w:spacing w:before="200"/>
        <w:rPr>
          <w:rFonts w:ascii="Times New Roman" w:hAnsi="Times New Roman"/>
          <w:lang w:val="en-GB"/>
        </w:rPr>
      </w:pPr>
      <w:r w:rsidRPr="004E1827">
        <w:rPr>
          <w:rStyle w:val="2RubricNo"/>
          <w:rFonts w:cs="ArialNarrow-Bold"/>
          <w:bCs w:val="0"/>
          <w:szCs w:val="20"/>
        </w:rPr>
        <w:t xml:space="preserve">10 </w:t>
      </w:r>
      <w:r w:rsidRPr="004E1827">
        <w:rPr>
          <w:rStyle w:val="2RubricNo"/>
          <w:rFonts w:cs="ArialNarrow-Bold"/>
          <w:bCs w:val="0"/>
          <w:szCs w:val="20"/>
        </w:rPr>
        <w:tab/>
      </w:r>
      <w:r w:rsidRPr="004E1827">
        <w:rPr>
          <w:rFonts w:ascii="Times New Roman" w:hAnsi="Times New Roman"/>
          <w:lang w:val="en-GB"/>
        </w:rPr>
        <w:t>Read the symptoms and match them to the correct diagnoses.</w:t>
      </w:r>
    </w:p>
    <w:p w:rsidR="00D411BB" w:rsidRDefault="00D411BB" w:rsidP="00A22E64">
      <w:pPr>
        <w:pStyle w:val="Exercisenumbered"/>
        <w:tabs>
          <w:tab w:val="clear" w:pos="500"/>
          <w:tab w:val="left" w:pos="4580"/>
        </w:tabs>
      </w:pPr>
      <w:r>
        <w:tab/>
        <w:t xml:space="preserve">1 </w:t>
      </w:r>
      <w:r>
        <w:tab/>
        <w:t>I can’t go near cats or dogs.</w:t>
      </w:r>
      <w:r>
        <w:tab/>
      </w:r>
      <w:r w:rsidRPr="004B3F87">
        <w:rPr>
          <w:rStyle w:val="Examplehw"/>
          <w:rFonts w:ascii="Comic Sans MS" w:hAnsi="Comic Sans MS" w:cs="ComicSansMS-Bold"/>
          <w:bCs/>
          <w:szCs w:val="18"/>
          <w:u w:val="single"/>
          <w:lang w:val="en-GB"/>
        </w:rPr>
        <w:t xml:space="preserve"> c </w:t>
      </w:r>
    </w:p>
    <w:p w:rsidR="00D411BB" w:rsidRDefault="00D411BB" w:rsidP="00A22E64">
      <w:pPr>
        <w:pStyle w:val="Exercisenumbered"/>
        <w:tabs>
          <w:tab w:val="clear" w:pos="500"/>
          <w:tab w:val="left" w:pos="4580"/>
        </w:tabs>
      </w:pPr>
      <w:r>
        <w:tab/>
        <w:t xml:space="preserve">2 </w:t>
      </w:r>
      <w:r>
        <w:tab/>
        <w:t xml:space="preserve">I’m blowing my nose and coughing. </w:t>
      </w:r>
      <w:r>
        <w:tab/>
        <w:t>__</w:t>
      </w:r>
    </w:p>
    <w:p w:rsidR="00D411BB" w:rsidRDefault="00D411BB" w:rsidP="00A22E64">
      <w:pPr>
        <w:pStyle w:val="Exercisenumbered"/>
        <w:tabs>
          <w:tab w:val="clear" w:pos="500"/>
          <w:tab w:val="left" w:pos="4580"/>
        </w:tabs>
      </w:pPr>
      <w:r>
        <w:tab/>
        <w:t xml:space="preserve">3 </w:t>
      </w:r>
      <w:r>
        <w:tab/>
        <w:t xml:space="preserve">I ate something bad and I’ve been sick </w:t>
      </w:r>
      <w:r>
        <w:tab/>
        <w:t>__</w:t>
      </w:r>
      <w:r>
        <w:br/>
        <w:t xml:space="preserve">several times since. </w:t>
      </w:r>
    </w:p>
    <w:p w:rsidR="00D411BB" w:rsidRDefault="00D411BB" w:rsidP="00A22E64">
      <w:pPr>
        <w:pStyle w:val="Exercisenumbered"/>
        <w:tabs>
          <w:tab w:val="clear" w:pos="500"/>
          <w:tab w:val="left" w:pos="4580"/>
        </w:tabs>
      </w:pPr>
      <w:r>
        <w:tab/>
        <w:t xml:space="preserve">4 </w:t>
      </w:r>
      <w:r>
        <w:tab/>
        <w:t xml:space="preserve">I have to go to the toilet every twenty minutes. </w:t>
      </w:r>
      <w:r>
        <w:tab/>
        <w:t>__</w:t>
      </w:r>
    </w:p>
    <w:p w:rsidR="00D411BB" w:rsidRDefault="00D411BB" w:rsidP="00A22E64">
      <w:pPr>
        <w:pStyle w:val="Exercisenumbered"/>
        <w:tabs>
          <w:tab w:val="clear" w:pos="500"/>
          <w:tab w:val="left" w:pos="4580"/>
        </w:tabs>
      </w:pPr>
      <w:r>
        <w:tab/>
        <w:t xml:space="preserve">5 </w:t>
      </w:r>
      <w:r>
        <w:tab/>
        <w:t xml:space="preserve">I feel terrible – I’ve got a fever and my body </w:t>
      </w:r>
      <w:r>
        <w:tab/>
        <w:t>__</w:t>
      </w:r>
      <w:r>
        <w:br/>
        <w:t xml:space="preserve">aches all over. </w:t>
      </w:r>
    </w:p>
    <w:p w:rsidR="00D411BB" w:rsidRDefault="00D411BB" w:rsidP="00A22E64">
      <w:pPr>
        <w:pStyle w:val="Exercisenumbered"/>
        <w:tabs>
          <w:tab w:val="clear" w:pos="500"/>
          <w:tab w:val="left" w:pos="4580"/>
        </w:tabs>
      </w:pPr>
      <w:r>
        <w:tab/>
        <w:t xml:space="preserve">6 </w:t>
      </w:r>
      <w:r>
        <w:tab/>
        <w:t xml:space="preserve">My ankle is red and swollen and it hurts a lot. </w:t>
      </w:r>
      <w:r>
        <w:tab/>
        <w:t>__</w:t>
      </w:r>
    </w:p>
    <w:p w:rsidR="00D411BB" w:rsidRDefault="00D411BB" w:rsidP="00A22E64">
      <w:pPr>
        <w:pStyle w:val="Exerciselettered"/>
        <w:spacing w:before="170"/>
      </w:pPr>
      <w:r>
        <w:tab/>
        <w:t>a</w:t>
      </w:r>
      <w:r>
        <w:tab/>
        <w:t>diarrhoea</w:t>
      </w:r>
    </w:p>
    <w:p w:rsidR="00D411BB" w:rsidRDefault="00D411BB" w:rsidP="00A22E64">
      <w:pPr>
        <w:pStyle w:val="Exerciselettered"/>
      </w:pPr>
      <w:r>
        <w:tab/>
        <w:t>b</w:t>
      </w:r>
      <w:r>
        <w:tab/>
        <w:t>twisted ankle</w:t>
      </w:r>
    </w:p>
    <w:p w:rsidR="00D411BB" w:rsidRDefault="00D411BB" w:rsidP="00A22E64">
      <w:pPr>
        <w:pStyle w:val="Exerciselettered"/>
      </w:pPr>
      <w:r>
        <w:tab/>
        <w:t>c</w:t>
      </w:r>
      <w:r>
        <w:tab/>
      </w:r>
      <w:r>
        <w:rPr>
          <w:rStyle w:val="Strikethru"/>
        </w:rPr>
        <w:t>allergy</w:t>
      </w:r>
    </w:p>
    <w:p w:rsidR="00D411BB" w:rsidRDefault="00D411BB" w:rsidP="00A22E64">
      <w:pPr>
        <w:pStyle w:val="Exerciselettered"/>
      </w:pPr>
      <w:r>
        <w:tab/>
        <w:t>d</w:t>
      </w:r>
      <w:r>
        <w:tab/>
        <w:t>cold</w:t>
      </w:r>
    </w:p>
    <w:p w:rsidR="00D411BB" w:rsidRDefault="00D411BB" w:rsidP="00A22E64">
      <w:pPr>
        <w:pStyle w:val="Exerciselettered"/>
      </w:pPr>
      <w:r>
        <w:tab/>
        <w:t>e</w:t>
      </w:r>
      <w:r>
        <w:tab/>
        <w:t>food poisoning</w:t>
      </w:r>
    </w:p>
    <w:p w:rsidR="00D411BB" w:rsidRDefault="00D411BB" w:rsidP="00A22E64">
      <w:pPr>
        <w:pStyle w:val="Exerciselettered"/>
      </w:pPr>
      <w:r>
        <w:tab/>
        <w:t>f</w:t>
      </w:r>
      <w:r>
        <w:tab/>
        <w:t>flu</w:t>
      </w:r>
      <w:r>
        <w:br/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422"/>
        <w:gridCol w:w="289"/>
        <w:gridCol w:w="301"/>
      </w:tblGrid>
      <w:tr w:rsidR="00D411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7"/>
        </w:trPr>
        <w:tc>
          <w:tcPr>
            <w:tcW w:w="4422" w:type="dxa"/>
            <w:tcBorders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11BB" w:rsidRPr="004E1827" w:rsidRDefault="00D411BB">
            <w:pPr>
              <w:pStyle w:val="2Answerlinerightindent"/>
              <w:rPr>
                <w:rFonts w:ascii="Arial" w:hAnsi="Arial"/>
              </w:rPr>
            </w:pPr>
            <w:r w:rsidRPr="004E1827">
              <w:rPr>
                <w:rFonts w:ascii="Arial" w:hAnsi="Arial"/>
              </w:rPr>
              <w:t>1 point for each correct answer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11BB" w:rsidRDefault="00D411BB">
            <w:pPr>
              <w:pStyle w:val="NoParagraphStyle"/>
              <w:spacing w:line="240" w:lineRule="auto"/>
              <w:textAlignment w:val="auto"/>
              <w:rPr>
                <w:rFonts w:cs="Times New Roman"/>
                <w:color w:val="auto"/>
                <w:lang w:val="en-US"/>
              </w:rPr>
            </w:pPr>
          </w:p>
        </w:tc>
        <w:tc>
          <w:tcPr>
            <w:tcW w:w="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11BB" w:rsidRDefault="00D411BB">
            <w:pPr>
              <w:pStyle w:val="answerspastedno"/>
            </w:pPr>
            <w:r>
              <w:t>5</w:t>
            </w:r>
          </w:p>
        </w:tc>
      </w:tr>
    </w:tbl>
    <w:p w:rsidR="00D411BB" w:rsidRPr="004E1827" w:rsidRDefault="00D411BB" w:rsidP="00A22E64">
      <w:pPr>
        <w:pStyle w:val="Rubric"/>
        <w:rPr>
          <w:rFonts w:ascii="Times New Roman" w:hAnsi="Times New Roman"/>
          <w:lang w:val="en-GB"/>
        </w:rPr>
      </w:pPr>
      <w:r w:rsidRPr="004E1827">
        <w:rPr>
          <w:rStyle w:val="2RubricNo"/>
          <w:rFonts w:cs="ArialNarrow-Bold"/>
          <w:bCs w:val="0"/>
          <w:szCs w:val="20"/>
        </w:rPr>
        <w:t xml:space="preserve">11 </w:t>
      </w:r>
      <w:r w:rsidRPr="004E1827">
        <w:rPr>
          <w:rStyle w:val="2RubricNo"/>
          <w:rFonts w:cs="ArialNarrow-Bold"/>
          <w:bCs w:val="0"/>
          <w:szCs w:val="20"/>
        </w:rPr>
        <w:tab/>
      </w:r>
      <w:r w:rsidRPr="004E1827">
        <w:rPr>
          <w:rFonts w:ascii="Times New Roman" w:hAnsi="Times New Roman"/>
          <w:lang w:val="en-GB"/>
        </w:rPr>
        <w:t>Complete the conversation between a doctor and her patient. Use the words and phrases in the box.</w:t>
      </w:r>
    </w:p>
    <w:p w:rsidR="00D411BB" w:rsidRDefault="00D411BB" w:rsidP="00A22E64">
      <w:pPr>
        <w:pStyle w:val="Wordlist"/>
      </w:pPr>
      <w:r>
        <w:t xml:space="preserve">hot   infection   allergic   prescription   </w:t>
      </w:r>
      <w:r>
        <w:rPr>
          <w:rStyle w:val="Strikethru"/>
        </w:rPr>
        <w:t>sit down</w:t>
      </w:r>
      <w:r>
        <w:br/>
        <w:t>swollen   the matter   aches   felt well   temperature</w:t>
      </w:r>
      <w:r>
        <w:br/>
        <w:t>swallow</w:t>
      </w:r>
    </w:p>
    <w:p w:rsidR="00D411BB" w:rsidRDefault="00D411BB" w:rsidP="00A22E64">
      <w:pPr>
        <w:pStyle w:val="Exercisenumbered"/>
      </w:pPr>
      <w:r>
        <w:tab/>
        <w:t xml:space="preserve">A </w:t>
      </w:r>
      <w:r>
        <w:tab/>
        <w:t xml:space="preserve">Come in and (1) </w:t>
      </w:r>
      <w:r w:rsidRPr="004B3F87">
        <w:rPr>
          <w:rStyle w:val="Examplehw"/>
          <w:rFonts w:ascii="Comic Sans MS" w:hAnsi="Comic Sans MS" w:cs="ComicSansMS-Bold"/>
          <w:bCs/>
          <w:szCs w:val="18"/>
          <w:u w:val="single"/>
          <w:lang w:val="en-GB"/>
        </w:rPr>
        <w:t>sit down</w:t>
      </w:r>
      <w:r>
        <w:t xml:space="preserve">. What seems to be </w:t>
      </w:r>
      <w:r>
        <w:br/>
        <w:t>(2) ______ ?</w:t>
      </w:r>
    </w:p>
    <w:p w:rsidR="00D411BB" w:rsidRDefault="00D411BB" w:rsidP="00A22E64">
      <w:pPr>
        <w:pStyle w:val="Exercisenumbered"/>
      </w:pPr>
      <w:r>
        <w:tab/>
        <w:t>B</w:t>
      </w:r>
      <w:r>
        <w:tab/>
        <w:t xml:space="preserve">I haven’t (3) ______ for a few days. My whole body </w:t>
      </w:r>
      <w:r>
        <w:br/>
        <w:t>(4) ______ and I feel very (5) ______ .</w:t>
      </w:r>
    </w:p>
    <w:p w:rsidR="00D411BB" w:rsidRDefault="00D411BB" w:rsidP="00A22E64">
      <w:pPr>
        <w:pStyle w:val="Exercisenumbered"/>
      </w:pPr>
      <w:r>
        <w:tab/>
        <w:t>A</w:t>
      </w:r>
      <w:r>
        <w:tab/>
        <w:t>OK. Let me just take your (6) ______ . Your glands are (7) ______ . Does it hurt when you (8) ______?</w:t>
      </w:r>
    </w:p>
    <w:p w:rsidR="00D411BB" w:rsidRDefault="00D411BB" w:rsidP="00A22E64">
      <w:pPr>
        <w:pStyle w:val="Exercisenumbered"/>
      </w:pPr>
      <w:r>
        <w:tab/>
        <w:t>B</w:t>
      </w:r>
      <w:r>
        <w:tab/>
        <w:t>Yes, it does.</w:t>
      </w:r>
    </w:p>
    <w:p w:rsidR="00D411BB" w:rsidRDefault="00D411BB" w:rsidP="00A22E64">
      <w:pPr>
        <w:pStyle w:val="Exercisenumbered"/>
      </w:pPr>
      <w:r>
        <w:tab/>
        <w:t>A</w:t>
      </w:r>
      <w:r>
        <w:tab/>
        <w:t>Well, you have a bit of a throat (9) ______ . Are you (10) ______ to penicillin?</w:t>
      </w:r>
    </w:p>
    <w:p w:rsidR="00D411BB" w:rsidRDefault="00D411BB" w:rsidP="00A22E64">
      <w:pPr>
        <w:pStyle w:val="Exercisenumbered"/>
      </w:pPr>
      <w:r>
        <w:tab/>
        <w:t>B</w:t>
      </w:r>
      <w:r>
        <w:tab/>
        <w:t>No, I’m not.</w:t>
      </w:r>
    </w:p>
    <w:p w:rsidR="00D411BB" w:rsidRDefault="00D411BB" w:rsidP="00A22E64">
      <w:pPr>
        <w:pStyle w:val="Exercisenumbered"/>
      </w:pPr>
      <w:r>
        <w:tab/>
        <w:t>A</w:t>
      </w:r>
      <w:r>
        <w:tab/>
        <w:t>OK. I’ll write you a (11) ______ .</w:t>
      </w:r>
      <w:r>
        <w:br/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422"/>
        <w:gridCol w:w="289"/>
        <w:gridCol w:w="301"/>
      </w:tblGrid>
      <w:tr w:rsidR="00D411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7"/>
        </w:trPr>
        <w:tc>
          <w:tcPr>
            <w:tcW w:w="4422" w:type="dxa"/>
            <w:tcBorders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11BB" w:rsidRPr="004E1827" w:rsidRDefault="00D411BB">
            <w:pPr>
              <w:pStyle w:val="2Answerlinerightindent"/>
              <w:rPr>
                <w:rFonts w:ascii="Arial" w:hAnsi="Arial"/>
              </w:rPr>
            </w:pPr>
            <w:r w:rsidRPr="004E1827">
              <w:rPr>
                <w:rFonts w:ascii="Arial" w:hAnsi="Arial"/>
              </w:rPr>
              <w:t>1 point for each correct answer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11BB" w:rsidRDefault="00D411BB">
            <w:pPr>
              <w:pStyle w:val="NoParagraphStyle"/>
              <w:spacing w:line="240" w:lineRule="auto"/>
              <w:textAlignment w:val="auto"/>
              <w:rPr>
                <w:rFonts w:cs="Times New Roman"/>
                <w:color w:val="auto"/>
                <w:lang w:val="en-US"/>
              </w:rPr>
            </w:pPr>
          </w:p>
        </w:tc>
        <w:tc>
          <w:tcPr>
            <w:tcW w:w="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11BB" w:rsidRDefault="00D411BB">
            <w:pPr>
              <w:pStyle w:val="answerspastedno"/>
            </w:pPr>
            <w:r>
              <w:t>10</w:t>
            </w:r>
          </w:p>
        </w:tc>
      </w:tr>
    </w:tbl>
    <w:p w:rsidR="00D411BB" w:rsidRPr="004E1827" w:rsidRDefault="00D411BB" w:rsidP="00A22E64">
      <w:pPr>
        <w:pStyle w:val="Rubric"/>
        <w:rPr>
          <w:rFonts w:ascii="Times New Roman" w:hAnsi="Times New Roman"/>
          <w:lang w:val="en-GB"/>
        </w:rPr>
      </w:pPr>
      <w:r w:rsidRPr="004E1827">
        <w:rPr>
          <w:rStyle w:val="2RubricNo"/>
          <w:rFonts w:cs="ArialNarrow-Bold"/>
          <w:bCs w:val="0"/>
          <w:szCs w:val="20"/>
        </w:rPr>
        <w:t xml:space="preserve">12 </w:t>
      </w:r>
      <w:r w:rsidRPr="004E1827">
        <w:rPr>
          <w:rStyle w:val="2RubricNo"/>
          <w:rFonts w:cs="ArialNarrow-Bold"/>
          <w:bCs w:val="0"/>
          <w:szCs w:val="20"/>
        </w:rPr>
        <w:tab/>
      </w:r>
      <w:r w:rsidRPr="004E1827">
        <w:rPr>
          <w:rFonts w:ascii="Times New Roman" w:hAnsi="Times New Roman"/>
          <w:lang w:val="en-GB"/>
        </w:rPr>
        <w:t>Translate the sentences.</w:t>
      </w:r>
    </w:p>
    <w:p w:rsidR="00D411BB" w:rsidRDefault="00D411BB" w:rsidP="00A22E64">
      <w:pPr>
        <w:pStyle w:val="Exercisenumbered"/>
      </w:pPr>
      <w:r>
        <w:tab/>
        <w:t xml:space="preserve">1 </w:t>
      </w:r>
      <w:r>
        <w:tab/>
        <w:t>Open your mouth wide please.</w:t>
      </w:r>
    </w:p>
    <w:p w:rsidR="00D411BB" w:rsidRDefault="00D411BB" w:rsidP="00A22E64">
      <w:pPr>
        <w:pStyle w:val="Exercisenumbered"/>
      </w:pPr>
      <w:r>
        <w:tab/>
        <w:t xml:space="preserve">2 </w:t>
      </w:r>
      <w:r>
        <w:tab/>
        <w:t>You must tell your boyfriend how you feel.</w:t>
      </w:r>
    </w:p>
    <w:p w:rsidR="00D411BB" w:rsidRDefault="00D411BB" w:rsidP="00A22E64">
      <w:pPr>
        <w:pStyle w:val="Exercisenumbered"/>
      </w:pPr>
      <w:r>
        <w:tab/>
        <w:t xml:space="preserve">3 </w:t>
      </w:r>
      <w:r>
        <w:tab/>
        <w:t xml:space="preserve">I don’t think you should do any more work today. </w:t>
      </w:r>
    </w:p>
    <w:p w:rsidR="00D411BB" w:rsidRDefault="00D411BB" w:rsidP="00A22E64">
      <w:pPr>
        <w:pStyle w:val="Exercisenumbered"/>
      </w:pPr>
      <w:r>
        <w:tab/>
        <w:t xml:space="preserve">4 </w:t>
      </w:r>
      <w:r>
        <w:tab/>
        <w:t>I’ve had this book since I was a child.</w:t>
      </w:r>
    </w:p>
    <w:p w:rsidR="00D411BB" w:rsidRDefault="00D411BB" w:rsidP="00A22E64">
      <w:pPr>
        <w:pStyle w:val="Exercisenumbered"/>
      </w:pPr>
      <w:r>
        <w:tab/>
        <w:t xml:space="preserve">5 </w:t>
      </w:r>
      <w:r>
        <w:tab/>
        <w:t>I have to work on my fitness training program.</w:t>
      </w:r>
    </w:p>
    <w:p w:rsidR="00D411BB" w:rsidRDefault="00D411BB" w:rsidP="00A22E64">
      <w:pPr>
        <w:pStyle w:val="Exercisenumbered"/>
      </w:pPr>
      <w:r>
        <w:tab/>
        <w:t xml:space="preserve">6 </w:t>
      </w:r>
      <w:r>
        <w:tab/>
        <w:t>You should drink plenty of liquids.</w:t>
      </w:r>
    </w:p>
    <w:p w:rsidR="00D411BB" w:rsidRDefault="00D411BB" w:rsidP="00A22E64">
      <w:pPr>
        <w:pStyle w:val="Exercisenumbered"/>
      </w:pPr>
      <w:r>
        <w:tab/>
        <w:t xml:space="preserve">7 </w:t>
      </w:r>
      <w:r>
        <w:tab/>
        <w:t>I’ve got a new pair of sunglasses.</w:t>
      </w:r>
    </w:p>
    <w:p w:rsidR="00D411BB" w:rsidRDefault="00D411BB" w:rsidP="00A22E64">
      <w:pPr>
        <w:pStyle w:val="Exercisenumbered"/>
      </w:pPr>
      <w:r>
        <w:tab/>
        <w:t xml:space="preserve">8 </w:t>
      </w:r>
      <w:r>
        <w:tab/>
        <w:t>Her parents divorced when she was six years old.</w:t>
      </w:r>
    </w:p>
    <w:p w:rsidR="00D411BB" w:rsidRDefault="00D411BB" w:rsidP="00A22E64">
      <w:pPr>
        <w:pStyle w:val="Exercisenumbered"/>
      </w:pPr>
      <w:r>
        <w:tab/>
        <w:t xml:space="preserve">9 </w:t>
      </w:r>
      <w:r>
        <w:tab/>
        <w:t>You shouldn’t go to work for a couple of weeks.</w:t>
      </w:r>
    </w:p>
    <w:p w:rsidR="00D411BB" w:rsidRDefault="00D411BB" w:rsidP="00A22E64">
      <w:pPr>
        <w:pStyle w:val="Exercisenumbered"/>
      </w:pPr>
      <w:r>
        <w:tab/>
        <w:t xml:space="preserve">10 </w:t>
      </w:r>
      <w:r>
        <w:tab/>
        <w:t>Do you think your parents have a favourite child?</w:t>
      </w:r>
      <w:r>
        <w:br/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422"/>
        <w:gridCol w:w="289"/>
        <w:gridCol w:w="301"/>
      </w:tblGrid>
      <w:tr w:rsidR="00D411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7"/>
        </w:trPr>
        <w:tc>
          <w:tcPr>
            <w:tcW w:w="4422" w:type="dxa"/>
            <w:tcBorders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11BB" w:rsidRPr="004E1827" w:rsidRDefault="00D411BB">
            <w:pPr>
              <w:pStyle w:val="2Answerlinerightindent"/>
              <w:rPr>
                <w:rFonts w:ascii="Arial" w:hAnsi="Arial"/>
              </w:rPr>
            </w:pPr>
            <w:r w:rsidRPr="004E1827">
              <w:rPr>
                <w:rFonts w:ascii="Arial" w:hAnsi="Arial"/>
              </w:rPr>
              <w:t>1 point for each correct answer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11BB" w:rsidRDefault="00D411BB">
            <w:pPr>
              <w:pStyle w:val="NoParagraphStyle"/>
              <w:spacing w:line="240" w:lineRule="auto"/>
              <w:textAlignment w:val="auto"/>
              <w:rPr>
                <w:rFonts w:cs="Times New Roman"/>
                <w:color w:val="auto"/>
                <w:lang w:val="en-US"/>
              </w:rPr>
            </w:pPr>
          </w:p>
        </w:tc>
        <w:tc>
          <w:tcPr>
            <w:tcW w:w="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11BB" w:rsidRDefault="00D411BB">
            <w:pPr>
              <w:pStyle w:val="answerspastedno"/>
            </w:pPr>
            <w:r>
              <w:t>10</w:t>
            </w:r>
          </w:p>
        </w:tc>
      </w:tr>
    </w:tbl>
    <w:p w:rsidR="00D411BB" w:rsidRDefault="00D411BB" w:rsidP="00A22E64">
      <w:pPr>
        <w:pStyle w:val="answerspasted"/>
      </w:pP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880"/>
        <w:gridCol w:w="545"/>
        <w:gridCol w:w="289"/>
        <w:gridCol w:w="301"/>
      </w:tblGrid>
      <w:tr w:rsidR="00D411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7"/>
        </w:trPr>
        <w:tc>
          <w:tcPr>
            <w:tcW w:w="3880" w:type="dxa"/>
            <w:tcBorders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11BB" w:rsidRDefault="00D411BB">
            <w:pPr>
              <w:pStyle w:val="NoParagraphStyle"/>
              <w:spacing w:line="240" w:lineRule="auto"/>
              <w:textAlignment w:val="auto"/>
              <w:rPr>
                <w:rFonts w:cs="Times New Roman"/>
                <w:color w:val="auto"/>
                <w:lang w:val="en-US"/>
              </w:rPr>
            </w:pP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11BB" w:rsidRPr="006012E8" w:rsidRDefault="00D411BB" w:rsidP="00A22E64">
            <w:pPr>
              <w:pStyle w:val="exittesttotalpasted"/>
              <w:widowControl w:val="0"/>
              <w:suppressAutoHyphens/>
              <w:autoSpaceDE w:val="0"/>
              <w:autoSpaceDN w:val="0"/>
              <w:adjustRightInd w:val="0"/>
              <w:textAlignment w:val="center"/>
              <w:rPr>
                <w:lang w:val="en-US"/>
              </w:rPr>
            </w:pPr>
            <w:r w:rsidRPr="006012E8">
              <w:rPr>
                <w:lang w:val="en-US"/>
              </w:rPr>
              <w:t>Total</w:t>
            </w:r>
          </w:p>
        </w:tc>
        <w:tc>
          <w:tcPr>
            <w:tcW w:w="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11BB" w:rsidRDefault="00D411BB">
            <w:pPr>
              <w:pStyle w:val="NoParagraphStyle"/>
              <w:spacing w:line="240" w:lineRule="auto"/>
              <w:textAlignment w:val="auto"/>
              <w:rPr>
                <w:rFonts w:cs="Times New Roman"/>
                <w:color w:val="auto"/>
                <w:lang w:val="en-US"/>
              </w:rPr>
            </w:pPr>
          </w:p>
        </w:tc>
        <w:tc>
          <w:tcPr>
            <w:tcW w:w="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000000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11BB" w:rsidRPr="006012E8" w:rsidRDefault="00D411BB" w:rsidP="00A22E64">
            <w:pPr>
              <w:pStyle w:val="exittesttotalpasted"/>
              <w:widowControl w:val="0"/>
              <w:suppressAutoHyphens/>
              <w:autoSpaceDE w:val="0"/>
              <w:autoSpaceDN w:val="0"/>
              <w:adjustRightInd w:val="0"/>
              <w:textAlignment w:val="center"/>
              <w:rPr>
                <w:lang w:val="en-US"/>
              </w:rPr>
            </w:pPr>
            <w:r w:rsidRPr="006012E8">
              <w:rPr>
                <w:lang w:val="en-US"/>
              </w:rPr>
              <w:t>100</w:t>
            </w:r>
          </w:p>
        </w:tc>
      </w:tr>
    </w:tbl>
    <w:p w:rsidR="00D411BB" w:rsidRPr="00E74B37" w:rsidRDefault="00D411BB" w:rsidP="00A22E64"/>
    <w:sectPr w:rsidR="00D411BB" w:rsidRPr="00E74B37" w:rsidSect="00A22E6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899" w:h="16838"/>
      <w:pgMar w:top="1814" w:right="680" w:bottom="1134" w:left="737" w:header="0" w:footer="0" w:gutter="0"/>
      <w:cols w:num="2" w:space="454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11BB" w:rsidRDefault="00D411BB">
      <w:pPr>
        <w:spacing w:before="0" w:line="240" w:lineRule="auto"/>
      </w:pPr>
      <w:r>
        <w:separator/>
      </w:r>
    </w:p>
  </w:endnote>
  <w:endnote w:type="continuationSeparator" w:id="0">
    <w:p w:rsidR="00D411BB" w:rsidRDefault="00D411BB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Narrow">
    <w:altName w:val="Arial Narrow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omicSansMS-Bold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-ItalicM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Sans-Italic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illSans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OneStrokeScriptPlain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Narrow-Bold">
    <w:altName w:val="Arial Narro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inionPro-Bold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imesLTStd-Phonetic">
    <w:altName w:val="Cambria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yriadPro-BoldCond">
    <w:altName w:val="Times New Roman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1BB" w:rsidRDefault="00D411B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1BB" w:rsidRDefault="00D411BB">
    <w:r>
      <w:rPr>
        <w:noProof/>
        <w:lang w:val="es-AR" w:eastAsia="es-A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191.05pt;margin-top:783.2pt;width:369pt;height:27pt;z-index:251657216;mso-wrap-edited:f;mso-position-horizontal-relative:page;mso-position-vertical-relative:page" wrapcoords="0 0 21600 0 21600 21600 0 21600 0 0" filled="f" stroked="f">
          <v:textbox style="mso-next-textbox:#_x0000_s2051" inset="0,,0">
            <w:txbxContent>
              <w:p w:rsidR="00D411BB" w:rsidRPr="00516623" w:rsidRDefault="00D411BB" w:rsidP="00A22E64">
                <w:pPr>
                  <w:tabs>
                    <w:tab w:val="right" w:pos="7100"/>
                  </w:tabs>
                  <w:jc w:val="right"/>
                  <w:rPr>
                    <w:rFonts w:ascii="Arial" w:hAnsi="Arial" w:cs="Times New Roman"/>
                    <w:sz w:val="18"/>
                  </w:rPr>
                </w:pPr>
                <w:r w:rsidRPr="00516623">
                  <w:rPr>
                    <w:rFonts w:ascii="Arial" w:hAnsi="Arial" w:cs="MyriadPro-BoldCond"/>
                    <w:b/>
                    <w:bCs/>
                    <w:color w:val="FFFFFF"/>
                    <w:sz w:val="18"/>
                    <w:shd w:val="solid" w:color="auto" w:fill="auto"/>
                  </w:rPr>
                  <w:t xml:space="preserve"> </w:t>
                </w:r>
                <w:r w:rsidRPr="007314E0">
                  <w:rPr>
                    <w:rFonts w:ascii="Arial Narrow" w:hAnsi="Arial Narrow" w:cs="MyriadPro-BoldCond"/>
                    <w:bCs/>
                    <w:color w:val="FFFFFF"/>
                    <w:sz w:val="18"/>
                    <w:shd w:val="solid" w:color="auto" w:fill="auto"/>
                  </w:rPr>
                  <w:t>Editable</w:t>
                </w:r>
                <w:r w:rsidRPr="00516623">
                  <w:rPr>
                    <w:rFonts w:ascii="Arial" w:hAnsi="Arial" w:cs="MyriadPro-BoldCond"/>
                    <w:b/>
                    <w:bCs/>
                    <w:color w:val="FFFFFF"/>
                    <w:sz w:val="18"/>
                    <w:shd w:val="solid" w:color="auto" w:fill="auto"/>
                  </w:rPr>
                  <w:t xml:space="preserve"> </w:t>
                </w:r>
                <w:r w:rsidRPr="00516623">
                  <w:rPr>
                    <w:rFonts w:ascii="Arial" w:hAnsi="Arial" w:cs="MyriadPro-BoldCond"/>
                    <w:b/>
                    <w:bCs/>
                    <w:color w:val="FFFFFF"/>
                    <w:sz w:val="18"/>
                  </w:rPr>
                  <w:t xml:space="preserve"> </w:t>
                </w:r>
                <w:r w:rsidRPr="00516623">
                  <w:rPr>
                    <w:rFonts w:ascii="Arial" w:hAnsi="Arial" w:cs="MyriadPro-BoldCond"/>
                    <w:bCs/>
                    <w:sz w:val="18"/>
                  </w:rPr>
                  <w:t xml:space="preserve">© </w:t>
                </w:r>
                <w:r w:rsidRPr="008322D3">
                  <w:rPr>
                    <w:rFonts w:ascii="Arial Narrow" w:hAnsi="Arial Narrow" w:cs="MyriadPro-BoldCond"/>
                    <w:bCs/>
                    <w:sz w:val="18"/>
                  </w:rPr>
                  <w:t>Oxford University Press 2012</w:t>
                </w:r>
                <w:r>
                  <w:rPr>
                    <w:rFonts w:ascii="Arial" w:hAnsi="Arial" w:cs="MyriadPro-BoldCond"/>
                    <w:bCs/>
                    <w:sz w:val="18"/>
                  </w:rPr>
                  <w:t xml:space="preserve">            </w:t>
                </w:r>
                <w:r w:rsidRPr="008322D3">
                  <w:rPr>
                    <w:rFonts w:ascii="Times New Roman" w:hAnsi="Times New Roman" w:cs="MyriadPro-BoldCond"/>
                    <w:bCs/>
                    <w:sz w:val="20"/>
                  </w:rPr>
                  <w:fldChar w:fldCharType="begin"/>
                </w:r>
                <w:r w:rsidRPr="008322D3">
                  <w:rPr>
                    <w:rFonts w:ascii="Times New Roman" w:hAnsi="Times New Roman" w:cs="MyriadPro-BoldCond"/>
                    <w:bCs/>
                    <w:sz w:val="20"/>
                  </w:rPr>
                  <w:instrText xml:space="preserve"> PAGE  \* MERGEFORMAT </w:instrText>
                </w:r>
                <w:r w:rsidRPr="008322D3">
                  <w:rPr>
                    <w:rFonts w:ascii="Times New Roman" w:hAnsi="Times New Roman" w:cs="MyriadPro-BoldCond"/>
                    <w:bCs/>
                    <w:sz w:val="20"/>
                  </w:rPr>
                  <w:fldChar w:fldCharType="separate"/>
                </w:r>
                <w:r>
                  <w:rPr>
                    <w:rFonts w:ascii="Times New Roman" w:hAnsi="Times New Roman" w:cs="MyriadPro-BoldCond"/>
                    <w:bCs/>
                    <w:noProof/>
                    <w:sz w:val="20"/>
                  </w:rPr>
                  <w:t>3</w:t>
                </w:r>
                <w:r w:rsidRPr="008322D3">
                  <w:rPr>
                    <w:rFonts w:ascii="Times New Roman" w:hAnsi="Times New Roman" w:cs="MyriadPro-BoldCond"/>
                    <w:bCs/>
                    <w:sz w:val="20"/>
                  </w:rPr>
                  <w:fldChar w:fldCharType="end"/>
                </w:r>
              </w:p>
              <w:p w:rsidR="00D411BB" w:rsidRPr="00516623" w:rsidRDefault="00D411BB" w:rsidP="00A22E64">
                <w:pPr>
                  <w:rPr>
                    <w:rFonts w:ascii="Arial" w:hAnsi="Arial" w:cs="Times New Roman"/>
                    <w:sz w:val="18"/>
                  </w:rPr>
                </w:pPr>
              </w:p>
              <w:p w:rsidR="00D411BB" w:rsidRDefault="00D411BB" w:rsidP="00A22E64">
                <w:pPr>
                  <w:rPr>
                    <w:rFonts w:ascii="Cambria" w:hAnsi="Cambria" w:cs="Times New Roman"/>
                  </w:rPr>
                </w:pPr>
              </w:p>
              <w:p w:rsidR="00D411BB" w:rsidRPr="00654226" w:rsidRDefault="00D411BB" w:rsidP="00A22E64">
                <w:pPr>
                  <w:rPr>
                    <w:rFonts w:ascii="Cambria" w:hAnsi="Cambria" w:cs="Times New Roman"/>
                  </w:rPr>
                </w:pPr>
              </w:p>
              <w:p w:rsidR="00D411BB" w:rsidRPr="006F7920" w:rsidRDefault="00D411BB" w:rsidP="00A22E64">
                <w:pPr>
                  <w:rPr>
                    <w:rFonts w:ascii="Cambria" w:hAnsi="Cambria" w:cs="Times New Roman"/>
                  </w:rPr>
                </w:pPr>
              </w:p>
            </w:txbxContent>
          </v:textbox>
          <w10:wrap type="tight" anchorx="page" anchory="page"/>
          <w10:anchorlock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1BB" w:rsidRDefault="00D411BB">
    <w:r>
      <w:rPr>
        <w:noProof/>
        <w:lang w:val="es-AR" w:eastAsia="es-A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191.1pt;margin-top:783.2pt;width:369pt;height:27pt;z-index:251660288;mso-wrap-edited:f;mso-position-horizontal-relative:page;mso-position-vertical-relative:page" wrapcoords="0 0 21600 0 21600 21600 0 21600 0 0" filled="f" stroked="f">
          <v:textbox style="mso-next-textbox:#_x0000_s2054" inset="0,,0">
            <w:txbxContent>
              <w:p w:rsidR="00D411BB" w:rsidRPr="00516623" w:rsidRDefault="00D411BB" w:rsidP="00A22E64">
                <w:pPr>
                  <w:tabs>
                    <w:tab w:val="right" w:pos="7100"/>
                  </w:tabs>
                  <w:jc w:val="right"/>
                  <w:rPr>
                    <w:rFonts w:ascii="Arial" w:hAnsi="Arial" w:cs="Times New Roman"/>
                    <w:sz w:val="18"/>
                  </w:rPr>
                </w:pPr>
                <w:r w:rsidRPr="00516623">
                  <w:rPr>
                    <w:rFonts w:ascii="Arial" w:hAnsi="Arial" w:cs="MyriadPro-BoldCond"/>
                    <w:b/>
                    <w:bCs/>
                    <w:color w:val="FFFFFF"/>
                    <w:sz w:val="18"/>
                    <w:shd w:val="solid" w:color="auto" w:fill="auto"/>
                  </w:rPr>
                  <w:t xml:space="preserve"> </w:t>
                </w:r>
                <w:r w:rsidRPr="007314E0">
                  <w:rPr>
                    <w:rFonts w:ascii="Arial Narrow" w:hAnsi="Arial Narrow" w:cs="MyriadPro-BoldCond"/>
                    <w:bCs/>
                    <w:color w:val="FFFFFF"/>
                    <w:sz w:val="18"/>
                    <w:shd w:val="solid" w:color="auto" w:fill="auto"/>
                  </w:rPr>
                  <w:t>Editable</w:t>
                </w:r>
                <w:r w:rsidRPr="00516623">
                  <w:rPr>
                    <w:rFonts w:ascii="Arial" w:hAnsi="Arial" w:cs="MyriadPro-BoldCond"/>
                    <w:b/>
                    <w:bCs/>
                    <w:color w:val="FFFFFF"/>
                    <w:sz w:val="18"/>
                    <w:shd w:val="solid" w:color="auto" w:fill="auto"/>
                  </w:rPr>
                  <w:t xml:space="preserve"> </w:t>
                </w:r>
                <w:r w:rsidRPr="00516623">
                  <w:rPr>
                    <w:rFonts w:ascii="Arial" w:hAnsi="Arial" w:cs="MyriadPro-BoldCond"/>
                    <w:b/>
                    <w:bCs/>
                    <w:color w:val="FFFFFF"/>
                    <w:sz w:val="18"/>
                  </w:rPr>
                  <w:t xml:space="preserve"> </w:t>
                </w:r>
                <w:r w:rsidRPr="00516623">
                  <w:rPr>
                    <w:rFonts w:ascii="Arial" w:hAnsi="Arial" w:cs="MyriadPro-BoldCond"/>
                    <w:bCs/>
                    <w:sz w:val="18"/>
                  </w:rPr>
                  <w:t xml:space="preserve">© </w:t>
                </w:r>
                <w:r w:rsidRPr="008322D3">
                  <w:rPr>
                    <w:rFonts w:ascii="Arial Narrow" w:hAnsi="Arial Narrow" w:cs="MyriadPro-BoldCond"/>
                    <w:bCs/>
                    <w:sz w:val="18"/>
                  </w:rPr>
                  <w:t>Oxford University Press 2012</w:t>
                </w:r>
                <w:r>
                  <w:rPr>
                    <w:rFonts w:ascii="Arial" w:hAnsi="Arial" w:cs="MyriadPro-BoldCond"/>
                    <w:bCs/>
                    <w:sz w:val="18"/>
                  </w:rPr>
                  <w:t xml:space="preserve">            </w:t>
                </w:r>
                <w:r w:rsidRPr="008322D3">
                  <w:rPr>
                    <w:rFonts w:ascii="Times New Roman" w:hAnsi="Times New Roman" w:cs="MyriadPro-BoldCond"/>
                    <w:bCs/>
                    <w:sz w:val="20"/>
                  </w:rPr>
                  <w:fldChar w:fldCharType="begin"/>
                </w:r>
                <w:r w:rsidRPr="008322D3">
                  <w:rPr>
                    <w:rFonts w:ascii="Times New Roman" w:hAnsi="Times New Roman" w:cs="MyriadPro-BoldCond"/>
                    <w:bCs/>
                    <w:sz w:val="20"/>
                  </w:rPr>
                  <w:instrText xml:space="preserve"> PAGE  \* MERGEFORMAT </w:instrText>
                </w:r>
                <w:r w:rsidRPr="008322D3">
                  <w:rPr>
                    <w:rFonts w:ascii="Times New Roman" w:hAnsi="Times New Roman" w:cs="MyriadPro-BoldCond"/>
                    <w:bCs/>
                    <w:sz w:val="20"/>
                  </w:rPr>
                  <w:fldChar w:fldCharType="separate"/>
                </w:r>
                <w:r>
                  <w:rPr>
                    <w:rFonts w:ascii="Times New Roman" w:hAnsi="Times New Roman" w:cs="MyriadPro-BoldCond"/>
                    <w:bCs/>
                    <w:noProof/>
                    <w:sz w:val="20"/>
                  </w:rPr>
                  <w:t>1</w:t>
                </w:r>
                <w:r w:rsidRPr="008322D3">
                  <w:rPr>
                    <w:rFonts w:ascii="Times New Roman" w:hAnsi="Times New Roman" w:cs="MyriadPro-BoldCond"/>
                    <w:bCs/>
                    <w:sz w:val="20"/>
                  </w:rPr>
                  <w:fldChar w:fldCharType="end"/>
                </w:r>
              </w:p>
              <w:p w:rsidR="00D411BB" w:rsidRPr="00516623" w:rsidRDefault="00D411BB" w:rsidP="00A22E64">
                <w:pPr>
                  <w:rPr>
                    <w:rFonts w:ascii="Arial" w:hAnsi="Arial" w:cs="Times New Roman"/>
                    <w:sz w:val="18"/>
                  </w:rPr>
                </w:pPr>
              </w:p>
              <w:p w:rsidR="00D411BB" w:rsidRDefault="00D411BB" w:rsidP="00A22E64">
                <w:pPr>
                  <w:rPr>
                    <w:rFonts w:ascii="Cambria" w:hAnsi="Cambria" w:cs="Times New Roman"/>
                  </w:rPr>
                </w:pPr>
              </w:p>
              <w:p w:rsidR="00D411BB" w:rsidRPr="00654226" w:rsidRDefault="00D411BB" w:rsidP="00A22E64">
                <w:pPr>
                  <w:rPr>
                    <w:rFonts w:ascii="Cambria" w:hAnsi="Cambria" w:cs="Times New Roman"/>
                  </w:rPr>
                </w:pPr>
              </w:p>
              <w:p w:rsidR="00D411BB" w:rsidRPr="006F7920" w:rsidRDefault="00D411BB" w:rsidP="00A22E64">
                <w:pPr>
                  <w:rPr>
                    <w:rFonts w:ascii="Cambria" w:hAnsi="Cambria" w:cs="Times New Roman"/>
                  </w:rPr>
                </w:pPr>
              </w:p>
            </w:txbxContent>
          </v:textbox>
          <w10:wrap type="tight" anchorx="page" anchory="page"/>
          <w10:anchorlock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11BB" w:rsidRDefault="00D411BB">
      <w:pPr>
        <w:spacing w:before="0" w:line="240" w:lineRule="auto"/>
      </w:pPr>
      <w:r>
        <w:separator/>
      </w:r>
    </w:p>
  </w:footnote>
  <w:footnote w:type="continuationSeparator" w:id="0">
    <w:p w:rsidR="00D411BB" w:rsidRDefault="00D411BB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1BB" w:rsidRDefault="00D411B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1BB" w:rsidRDefault="00D411BB">
    <w:r>
      <w:rPr>
        <w:noProof/>
        <w:lang w:val="es-AR" w:eastAsia="es-A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52.75pt;width:198pt;height:19.6pt;z-index:251656192" filled="f" stroked="f">
          <v:fill o:detectmouseclick="t"/>
          <v:textbox style="mso-next-textbox:#_x0000_s2049" inset="0,0,0,0">
            <w:txbxContent>
              <w:p w:rsidR="00D411BB" w:rsidRPr="00DA62B7" w:rsidRDefault="00D411BB" w:rsidP="00A22E64">
                <w:pPr>
                  <w:pStyle w:val="BasicELTdonotchange"/>
                  <w:rPr>
                    <w:rFonts w:ascii="ArialNarrow" w:hAnsi="ArialNarrow" w:cs="ArialNarrow"/>
                    <w:sz w:val="28"/>
                    <w:szCs w:val="48"/>
                  </w:rPr>
                </w:pPr>
                <w:r w:rsidRPr="00CD637D">
                  <w:rPr>
                    <w:rFonts w:ascii="Arial Narrow" w:hAnsi="Arial Narrow" w:cs="ArialNarrow"/>
                    <w:sz w:val="28"/>
                    <w:szCs w:val="48"/>
                  </w:rPr>
                  <w:t>Unit test 8A</w:t>
                </w:r>
                <w:r w:rsidRPr="00DA62B7">
                  <w:rPr>
                    <w:rFonts w:ascii="ArialNarrow" w:hAnsi="ArialNarrow" w:cs="ArialNarrow"/>
                    <w:sz w:val="28"/>
                    <w:szCs w:val="48"/>
                  </w:rPr>
                  <w:t xml:space="preserve">  Continued</w:t>
                </w:r>
              </w:p>
            </w:txbxContent>
          </v:textbox>
        </v:shape>
      </w:pict>
    </w:r>
    <w:r>
      <w:rPr>
        <w:noProof/>
        <w:lang w:val="es-AR" w:eastAsia="es-A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alt="Xserve:Data:OUP:Headway TRB:Images:Header Bar.jpg" style="position:absolute;margin-left:4.05pt;margin-top:17pt;width:595.2pt;height:70pt;z-index:-251661312;visibility:visible;mso-position-horizontal-relative:page;mso-position-vertical-relative:page">
          <v:imagedata r:id="rId1" o:title=""/>
          <w10:wrap anchorx="page" anchory="page"/>
          <w10:anchorlock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1BB" w:rsidRDefault="00D411BB">
    <w:r>
      <w:rPr>
        <w:noProof/>
        <w:lang w:val="es-AR" w:eastAsia="es-A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0;margin-top:45.2pt;width:198pt;height:27pt;z-index:251659264" filled="f" stroked="f">
          <v:fill o:detectmouseclick="t"/>
          <v:textbox style="mso-next-textbox:#_x0000_s2052" inset="0,0,0,0">
            <w:txbxContent>
              <w:p w:rsidR="00D411BB" w:rsidRPr="00DA62B7" w:rsidRDefault="00D411BB" w:rsidP="00A22E64">
                <w:pPr>
                  <w:pStyle w:val="BasicELTdonotchange"/>
                </w:pPr>
                <w:r>
                  <w:rPr>
                    <w:rFonts w:ascii="Arial Narrow" w:hAnsi="Arial Narrow" w:cs="ArialNarrow"/>
                    <w:sz w:val="48"/>
                    <w:szCs w:val="48"/>
                  </w:rPr>
                  <w:t>Unit</w:t>
                </w:r>
                <w:r w:rsidRPr="00DA62B7">
                  <w:rPr>
                    <w:rFonts w:ascii="Arial Narrow" w:hAnsi="Arial Narrow" w:cs="ArialNarrow"/>
                    <w:sz w:val="48"/>
                    <w:szCs w:val="48"/>
                  </w:rPr>
                  <w:t xml:space="preserve"> test </w:t>
                </w:r>
                <w:r>
                  <w:rPr>
                    <w:rFonts w:ascii="Arial Narrow" w:hAnsi="Arial Narrow" w:cs="ArialNarrow"/>
                    <w:sz w:val="48"/>
                    <w:szCs w:val="48"/>
                  </w:rPr>
                  <w:t>8A</w:t>
                </w:r>
              </w:p>
              <w:p w:rsidR="00D411BB" w:rsidRPr="00D87565" w:rsidRDefault="00D411BB" w:rsidP="00A22E64"/>
            </w:txbxContent>
          </v:textbox>
        </v:shape>
      </w:pict>
    </w:r>
    <w:r>
      <w:rPr>
        <w:noProof/>
        <w:lang w:val="es-AR" w:eastAsia="es-A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alt="Xserve:Data:OUP:Headway TRB:Images:Header Bar.jpg" style="position:absolute;margin-left:4.05pt;margin-top:17pt;width:595.2pt;height:70pt;z-index:251658240;visibility:visible;mso-position-horizontal-relative:page;mso-position-vertical-relative:page">
          <v:imagedata r:id="rId1" o:title=""/>
          <w10:wrap anchorx="page" anchory="page"/>
          <w10:anchorlock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2E6C72C4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F86572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7D26971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8A5C85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8522098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1FDEE7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1AE6722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1E7CDA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34FAB8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8FAA09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0D607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C776EB3"/>
    <w:multiLevelType w:val="hybridMultilevel"/>
    <w:tmpl w:val="E7D81112"/>
    <w:lvl w:ilvl="0" w:tplc="3164475C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cs="Times New Roman" w:hint="default"/>
        <w:b/>
        <w:i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3957A71"/>
    <w:multiLevelType w:val="hybridMultilevel"/>
    <w:tmpl w:val="FC307582"/>
    <w:lvl w:ilvl="0" w:tplc="EFC024CC">
      <w:start w:val="1"/>
      <w:numFmt w:val="decimal"/>
      <w:lvlText w:val="%1"/>
      <w:lvlJc w:val="left"/>
      <w:pPr>
        <w:tabs>
          <w:tab w:val="num" w:pos="284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11"/>
  </w:num>
  <w:num w:numId="3">
    <w:abstractNumId w:val="11"/>
  </w:num>
  <w:num w:numId="4">
    <w:abstractNumId w:val="12"/>
  </w:num>
  <w:num w:numId="5">
    <w:abstractNumId w:val="11"/>
  </w:num>
  <w:num w:numId="6">
    <w:abstractNumId w:val="12"/>
  </w:num>
  <w:num w:numId="7">
    <w:abstractNumId w:val="11"/>
  </w:num>
  <w:num w:numId="8">
    <w:abstractNumId w:val="12"/>
  </w:num>
  <w:num w:numId="9">
    <w:abstractNumId w:val="0"/>
  </w:num>
  <w:num w:numId="10">
    <w:abstractNumId w:val="10"/>
  </w:num>
  <w:num w:numId="11">
    <w:abstractNumId w:val="8"/>
  </w:num>
  <w:num w:numId="12">
    <w:abstractNumId w:val="7"/>
  </w:num>
  <w:num w:numId="13">
    <w:abstractNumId w:val="6"/>
  </w:num>
  <w:num w:numId="14">
    <w:abstractNumId w:val="5"/>
  </w:num>
  <w:num w:numId="15">
    <w:abstractNumId w:val="9"/>
  </w:num>
  <w:num w:numId="16">
    <w:abstractNumId w:val="4"/>
  </w:num>
  <w:num w:numId="17">
    <w:abstractNumId w:val="3"/>
  </w:num>
  <w:num w:numId="18">
    <w:abstractNumId w:val="2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7565"/>
    <w:rsid w:val="004259FA"/>
    <w:rsid w:val="0049654E"/>
    <w:rsid w:val="004B3F87"/>
    <w:rsid w:val="004E1827"/>
    <w:rsid w:val="00516623"/>
    <w:rsid w:val="006012E8"/>
    <w:rsid w:val="00654226"/>
    <w:rsid w:val="006F7920"/>
    <w:rsid w:val="007314E0"/>
    <w:rsid w:val="008322D3"/>
    <w:rsid w:val="00A22E64"/>
    <w:rsid w:val="00CD637D"/>
    <w:rsid w:val="00D411BB"/>
    <w:rsid w:val="00D87565"/>
    <w:rsid w:val="00DA62B7"/>
    <w:rsid w:val="00DA6C8D"/>
    <w:rsid w:val="00E74B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Times New Roman" w:hAnsi="Cambria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  <w:autoSpaceDE w:val="0"/>
      <w:autoSpaceDN w:val="0"/>
      <w:adjustRightInd w:val="0"/>
      <w:spacing w:before="85" w:line="280" w:lineRule="atLeast"/>
      <w:textAlignment w:val="center"/>
    </w:pPr>
    <w:rPr>
      <w:rFonts w:ascii="TimesNewRomanPSMT" w:hAnsi="TimesNewRomanPSMT" w:cs="TimesNewRomanPSMT"/>
      <w:color w:val="000000"/>
      <w:sz w:val="24"/>
      <w:szCs w:val="24"/>
      <w:lang w:val="en-GB" w:eastAsia="en-US"/>
    </w:rPr>
  </w:style>
  <w:style w:type="paragraph" w:styleId="Heading1">
    <w:name w:val="heading 1"/>
    <w:basedOn w:val="Exercisenumbered"/>
    <w:next w:val="Exercisenumbered"/>
    <w:link w:val="Heading1Char"/>
    <w:uiPriority w:val="9"/>
    <w:qFormat/>
    <w:pPr>
      <w:keepNext/>
      <w:outlineLvl w:val="0"/>
    </w:pPr>
    <w:rPr>
      <w:rFonts w:ascii="TimesNewRomanPS-BoldMT" w:hAnsi="TimesNewRomanPS-BoldMT" w:cs="TimesNewRomanPS-BoldMT"/>
      <w:b/>
      <w:bCs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4B30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lang w:val="en-GB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4B30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  <w:lang w:val="en-GB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4B30"/>
    <w:rPr>
      <w:rFonts w:asciiTheme="majorHAnsi" w:eastAsiaTheme="majorEastAsia" w:hAnsiTheme="majorHAnsi" w:cstheme="majorBidi"/>
      <w:b/>
      <w:bCs/>
      <w:color w:val="000000"/>
      <w:sz w:val="26"/>
      <w:szCs w:val="26"/>
      <w:lang w:val="en-GB" w:eastAsia="en-US"/>
    </w:rPr>
  </w:style>
  <w:style w:type="paragraph" w:customStyle="1" w:styleId="BasicELTdonotchange">
    <w:name w:val="(Basic ELT) do not change!"/>
    <w:basedOn w:val="NoParagraphStyle"/>
    <w:uiPriority w:val="99"/>
    <w:pPr>
      <w:suppressAutoHyphens/>
      <w:spacing w:line="240" w:lineRule="atLeast"/>
    </w:pPr>
    <w:rPr>
      <w:rFonts w:ascii="TimesNewRomanPSMT" w:hAnsi="TimesNewRomanPSMT" w:cs="TimesNewRomanPSMT"/>
      <w:b/>
      <w:bCs/>
      <w:sz w:val="20"/>
      <w:szCs w:val="20"/>
    </w:rPr>
  </w:style>
  <w:style w:type="character" w:customStyle="1" w:styleId="rubricitalic">
    <w:name w:val="rubric italic"/>
    <w:rPr>
      <w:b/>
      <w:i/>
      <w:lang w:val="en-GB"/>
    </w:rPr>
  </w:style>
  <w:style w:type="paragraph" w:customStyle="1" w:styleId="Rubric">
    <w:name w:val="Rubric"/>
    <w:pPr>
      <w:widowControl w:val="0"/>
      <w:tabs>
        <w:tab w:val="left" w:pos="500"/>
      </w:tabs>
      <w:suppressAutoHyphens/>
      <w:spacing w:before="300" w:line="280" w:lineRule="atLeast"/>
      <w:ind w:left="238" w:hanging="238"/>
    </w:pPr>
    <w:rPr>
      <w:rFonts w:ascii="TimesNewRomanPS-BoldMT" w:hAnsi="TimesNewRomanPS-BoldMT" w:cs="TimesNewRomanPS-BoldMT"/>
      <w:b/>
      <w:bCs/>
      <w:color w:val="000000"/>
      <w:sz w:val="21"/>
      <w:szCs w:val="21"/>
      <w:lang w:val="en-US" w:eastAsia="en-US"/>
    </w:rPr>
  </w:style>
  <w:style w:type="paragraph" w:customStyle="1" w:styleId="NoParagraphStyle">
    <w:name w:val="[No Paragraph Style]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ArialNarrow" w:hAnsi="ArialNarrow" w:cs="ArialNarrow"/>
      <w:color w:val="000000"/>
      <w:sz w:val="24"/>
      <w:szCs w:val="24"/>
      <w:lang w:val="en-GB" w:eastAsia="en-US"/>
    </w:rPr>
  </w:style>
  <w:style w:type="character" w:customStyle="1" w:styleId="Examplehw">
    <w:name w:val="Example h/w"/>
    <w:rPr>
      <w:rFonts w:ascii="ComicSansMS-Bold" w:hAnsi="ComicSansMS-Bold"/>
      <w:b/>
      <w:color w:val="000000"/>
      <w:w w:val="100"/>
      <w:position w:val="0"/>
      <w:sz w:val="18"/>
      <w:u w:val="thick" w:color="000000"/>
    </w:rPr>
  </w:style>
  <w:style w:type="paragraph" w:customStyle="1" w:styleId="Exercisenumbered">
    <w:name w:val="Exercise numbered"/>
    <w:basedOn w:val="NoParagraphStyle"/>
    <w:pPr>
      <w:tabs>
        <w:tab w:val="right" w:pos="340"/>
        <w:tab w:val="left" w:pos="500"/>
        <w:tab w:val="left" w:pos="740"/>
        <w:tab w:val="left" w:pos="2280"/>
        <w:tab w:val="left" w:pos="2500"/>
      </w:tabs>
      <w:suppressAutoHyphens/>
      <w:spacing w:before="60" w:line="280" w:lineRule="atLeast"/>
      <w:ind w:left="500" w:hanging="500"/>
    </w:pPr>
    <w:rPr>
      <w:rFonts w:ascii="TimesNewRomanPSMT" w:hAnsi="TimesNewRomanPSMT" w:cs="TimesNewRomanPSMT"/>
      <w:sz w:val="21"/>
      <w:szCs w:val="21"/>
      <w:lang w:val="en-US"/>
    </w:rPr>
  </w:style>
  <w:style w:type="paragraph" w:customStyle="1" w:styleId="2Answerline">
    <w:name w:val="2 Answer line"/>
    <w:basedOn w:val="NoParagraphStyle"/>
    <w:uiPriority w:val="99"/>
    <w:pPr>
      <w:tabs>
        <w:tab w:val="right" w:pos="4260"/>
      </w:tabs>
      <w:suppressAutoHyphens/>
      <w:spacing w:line="280" w:lineRule="atLeast"/>
      <w:jc w:val="right"/>
    </w:pPr>
    <w:rPr>
      <w:rFonts w:ascii="Arial-ItalicMT" w:hAnsi="Arial-ItalicMT" w:cs="Arial-ItalicMT"/>
      <w:b/>
      <w:bCs/>
      <w:i/>
      <w:iCs/>
      <w:sz w:val="18"/>
      <w:szCs w:val="21"/>
      <w:lang w:val="en-US"/>
    </w:rPr>
  </w:style>
  <w:style w:type="paragraph" w:customStyle="1" w:styleId="00Pastedscores">
    <w:name w:val="00_Pasted scores"/>
    <w:basedOn w:val="NoParagraphStyle"/>
    <w:uiPriority w:val="99"/>
    <w:pPr>
      <w:tabs>
        <w:tab w:val="right" w:pos="4260"/>
      </w:tabs>
      <w:suppressAutoHyphens/>
      <w:spacing w:before="113" w:after="57"/>
      <w:jc w:val="right"/>
    </w:pPr>
    <w:rPr>
      <w:rFonts w:ascii="Arial-ItalicMT" w:hAnsi="Arial-ItalicMT" w:cs="Arial-ItalicMT"/>
      <w:b/>
      <w:bCs/>
      <w:i/>
      <w:iCs/>
      <w:sz w:val="21"/>
      <w:szCs w:val="21"/>
      <w:lang w:val="en-US"/>
    </w:rPr>
  </w:style>
  <w:style w:type="paragraph" w:customStyle="1" w:styleId="Exerciselettered">
    <w:name w:val="Exercise lettered"/>
    <w:basedOn w:val="NoParagraphStyle"/>
    <w:pPr>
      <w:tabs>
        <w:tab w:val="left" w:pos="260"/>
        <w:tab w:val="left" w:pos="740"/>
        <w:tab w:val="left" w:pos="2280"/>
        <w:tab w:val="left" w:pos="2500"/>
      </w:tabs>
      <w:suppressAutoHyphens/>
      <w:spacing w:before="60" w:line="280" w:lineRule="atLeast"/>
      <w:ind w:left="480" w:hanging="480"/>
    </w:pPr>
    <w:rPr>
      <w:rFonts w:ascii="TimesNewRomanPSMT" w:hAnsi="TimesNewRomanPSMT" w:cs="TimesNewRomanPSMT"/>
      <w:sz w:val="21"/>
      <w:szCs w:val="21"/>
      <w:lang w:val="en-US"/>
    </w:rPr>
  </w:style>
  <w:style w:type="paragraph" w:customStyle="1" w:styleId="Wordlist">
    <w:name w:val="Word list"/>
    <w:basedOn w:val="NoParagraphStyle"/>
    <w:pPr>
      <w:pBdr>
        <w:top w:val="single" w:sz="2" w:space="6" w:color="000000"/>
        <w:bottom w:val="single" w:sz="2" w:space="6" w:color="000000"/>
      </w:pBdr>
      <w:tabs>
        <w:tab w:val="left" w:pos="567"/>
        <w:tab w:val="left" w:pos="851"/>
      </w:tabs>
      <w:suppressAutoHyphens/>
      <w:spacing w:before="240" w:after="120" w:line="240" w:lineRule="atLeast"/>
      <w:ind w:left="240"/>
    </w:pPr>
    <w:rPr>
      <w:rFonts w:ascii="TimesNewRomanPSMT" w:hAnsi="TimesNewRomanPSMT" w:cs="TimesNewRomanPSMT"/>
      <w:sz w:val="21"/>
      <w:szCs w:val="21"/>
      <w:lang w:val="en-US"/>
    </w:rPr>
  </w:style>
  <w:style w:type="character" w:customStyle="1" w:styleId="Strikethru">
    <w:name w:val="Strikethru"/>
    <w:rPr>
      <w:strike/>
    </w:rPr>
  </w:style>
  <w:style w:type="character" w:customStyle="1" w:styleId="italic">
    <w:name w:val="italic"/>
    <w:rPr>
      <w:i/>
    </w:rPr>
  </w:style>
  <w:style w:type="paragraph" w:customStyle="1" w:styleId="Text">
    <w:name w:val="Text"/>
    <w:basedOn w:val="NoParagraphStyle"/>
    <w:pPr>
      <w:tabs>
        <w:tab w:val="left" w:pos="2760"/>
      </w:tabs>
      <w:suppressAutoHyphens/>
      <w:spacing w:before="60" w:line="280" w:lineRule="atLeast"/>
      <w:ind w:left="240"/>
    </w:pPr>
    <w:rPr>
      <w:rFonts w:ascii="TimesNewRomanPSMT" w:hAnsi="TimesNewRomanPSMT" w:cs="TimesNewRomanPSMT"/>
      <w:sz w:val="21"/>
      <w:szCs w:val="21"/>
      <w:u w:color="000000"/>
      <w:lang w:val="en-US"/>
    </w:rPr>
  </w:style>
  <w:style w:type="paragraph" w:customStyle="1" w:styleId="Exercise2ndline">
    <w:name w:val="Exercise 2nd line"/>
    <w:basedOn w:val="NoParagraphStyle"/>
    <w:pPr>
      <w:suppressAutoHyphens/>
      <w:spacing w:before="60" w:line="240" w:lineRule="atLeast"/>
      <w:ind w:left="740" w:hanging="240"/>
    </w:pPr>
    <w:rPr>
      <w:rFonts w:ascii="TimesNewRomanPSMT" w:hAnsi="TimesNewRomanPSMT" w:cs="TimesNewRomanPSMT"/>
      <w:sz w:val="21"/>
      <w:szCs w:val="21"/>
      <w:lang w:val="en-US"/>
    </w:rPr>
  </w:style>
  <w:style w:type="table" w:styleId="TableGrid">
    <w:name w:val="Table Grid"/>
    <w:basedOn w:val="TableNormal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0Rubric">
    <w:name w:val="00_Rubric"/>
    <w:basedOn w:val="NoParagraphStyle"/>
    <w:uiPriority w:val="99"/>
    <w:pPr>
      <w:tabs>
        <w:tab w:val="left" w:pos="482"/>
      </w:tabs>
      <w:suppressAutoHyphens/>
      <w:spacing w:before="300" w:line="280" w:lineRule="atLeast"/>
      <w:ind w:left="240" w:hanging="240"/>
    </w:pPr>
    <w:rPr>
      <w:rFonts w:ascii="TimesNewRomanPS-BoldMT" w:hAnsi="TimesNewRomanPS-BoldMT" w:cs="TimesNewRomanPS-BoldMT"/>
      <w:sz w:val="21"/>
      <w:szCs w:val="21"/>
      <w:lang w:val="en-US"/>
    </w:rPr>
  </w:style>
  <w:style w:type="paragraph" w:customStyle="1" w:styleId="Textboxpara">
    <w:name w:val="Text box para"/>
    <w:basedOn w:val="MT"/>
    <w:pPr>
      <w:spacing w:before="80" w:after="200"/>
    </w:pPr>
  </w:style>
  <w:style w:type="paragraph" w:customStyle="1" w:styleId="MT">
    <w:name w:val="MT"/>
    <w:basedOn w:val="NoParagraphStyle"/>
    <w:pPr>
      <w:tabs>
        <w:tab w:val="left" w:pos="480"/>
        <w:tab w:val="left" w:pos="2820"/>
        <w:tab w:val="left" w:pos="3060"/>
      </w:tabs>
      <w:spacing w:line="250" w:lineRule="atLeast"/>
      <w:ind w:left="240"/>
    </w:pPr>
    <w:rPr>
      <w:rFonts w:ascii="TimesNewRomanPSMT" w:hAnsi="TimesNewRomanPSMT" w:cs="TimesNewRomanPSMT"/>
      <w:sz w:val="22"/>
      <w:szCs w:val="22"/>
    </w:rPr>
  </w:style>
  <w:style w:type="paragraph" w:styleId="Header">
    <w:name w:val="header"/>
    <w:basedOn w:val="Exercisenumbered"/>
    <w:link w:val="HeaderChar"/>
    <w:uiPriority w:val="99"/>
    <w:pPr>
      <w:tabs>
        <w:tab w:val="clear" w:pos="340"/>
        <w:tab w:val="clear" w:pos="500"/>
        <w:tab w:val="clear" w:pos="740"/>
        <w:tab w:val="clear" w:pos="2280"/>
        <w:tab w:val="clear" w:pos="2500"/>
        <w:tab w:val="center" w:pos="4320"/>
        <w:tab w:val="right" w:pos="8640"/>
      </w:tabs>
    </w:pPr>
    <w:rPr>
      <w:lang w:eastAsia="es-AR"/>
    </w:rPr>
  </w:style>
  <w:style w:type="character" w:customStyle="1" w:styleId="HeaderChar">
    <w:name w:val="Header Char"/>
    <w:basedOn w:val="DefaultParagraphFont"/>
    <w:link w:val="Header"/>
    <w:uiPriority w:val="99"/>
    <w:locked/>
    <w:rPr>
      <w:rFonts w:ascii="TimesNewRomanPSMT" w:hAnsi="TimesNewRomanPSMT"/>
      <w:color w:val="000000"/>
      <w:sz w:val="21"/>
      <w:lang w:val="en-U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320"/>
        <w:tab w:val="right" w:pos="8640"/>
      </w:tabs>
    </w:pPr>
    <w:rPr>
      <w:lang w:val="es-AR" w:eastAsia="es-AR"/>
    </w:rPr>
  </w:style>
  <w:style w:type="character" w:customStyle="1" w:styleId="FooterChar">
    <w:name w:val="Footer Char"/>
    <w:basedOn w:val="DefaultParagraphFont"/>
    <w:link w:val="Footer"/>
    <w:uiPriority w:val="99"/>
    <w:locked/>
    <w:rPr>
      <w:rFonts w:ascii="TimesNewRomanPSMT" w:hAnsi="TimesNewRomanPSMT"/>
      <w:color w:val="000000"/>
      <w:sz w:val="24"/>
    </w:rPr>
  </w:style>
  <w:style w:type="paragraph" w:customStyle="1" w:styleId="BasicParagraph">
    <w:name w:val="[Basic Paragraph]"/>
    <w:basedOn w:val="NoParagraphStyle"/>
    <w:rPr>
      <w:b/>
      <w:bCs/>
    </w:rPr>
  </w:style>
  <w:style w:type="character" w:customStyle="1" w:styleId="Rubricno">
    <w:name w:val="Rubric no"/>
    <w:rPr>
      <w:rFonts w:ascii="Arial Narrow" w:hAnsi="Arial Narrow"/>
      <w:b/>
      <w:spacing w:val="-20"/>
      <w:w w:val="100"/>
      <w:sz w:val="20"/>
      <w:lang w:val="en-GB"/>
    </w:rPr>
  </w:style>
  <w:style w:type="paragraph" w:customStyle="1" w:styleId="Ansmaintext">
    <w:name w:val="Ans//: main text"/>
    <w:basedOn w:val="NoParagraphStyle"/>
    <w:pPr>
      <w:tabs>
        <w:tab w:val="left" w:pos="227"/>
        <w:tab w:val="left" w:pos="454"/>
        <w:tab w:val="right" w:pos="2018"/>
        <w:tab w:val="left" w:pos="2154"/>
      </w:tabs>
      <w:suppressAutoHyphens/>
      <w:spacing w:line="230" w:lineRule="atLeast"/>
    </w:pPr>
    <w:rPr>
      <w:rFonts w:ascii="TimesNewRomanPSMT" w:hAnsi="TimesNewRomanPSMT" w:cs="TimesNewRomanPSMT"/>
      <w:sz w:val="19"/>
      <w:szCs w:val="19"/>
    </w:rPr>
  </w:style>
  <w:style w:type="paragraph" w:customStyle="1" w:styleId="00AnsMaintextindent">
    <w:name w:val="00_Ans Main text indent"/>
    <w:basedOn w:val="Ansmaintext"/>
    <w:pPr>
      <w:ind w:left="454" w:hanging="454"/>
    </w:pPr>
  </w:style>
  <w:style w:type="paragraph" w:customStyle="1" w:styleId="00RubricA">
    <w:name w:val="00_Rubric A"/>
    <w:aliases w:val="B"/>
    <w:basedOn w:val="Rubric"/>
    <w:pPr>
      <w:tabs>
        <w:tab w:val="clear" w:pos="500"/>
        <w:tab w:val="left" w:pos="240"/>
      </w:tabs>
      <w:ind w:left="500" w:hanging="500"/>
    </w:pPr>
    <w:rPr>
      <w:b w:val="0"/>
      <w:bCs w:val="0"/>
    </w:rPr>
  </w:style>
  <w:style w:type="paragraph" w:customStyle="1" w:styleId="2Answerlinerightindent">
    <w:name w:val="2 Answer line right indent"/>
    <w:pPr>
      <w:tabs>
        <w:tab w:val="right" w:pos="4260"/>
      </w:tabs>
      <w:spacing w:line="200" w:lineRule="exact"/>
      <w:ind w:left="476" w:right="159" w:hanging="238"/>
      <w:jc w:val="right"/>
    </w:pPr>
    <w:rPr>
      <w:rFonts w:ascii="Arial-ItalicMT" w:hAnsi="Arial-ItalicMT" w:cs="Arial-ItalicMT"/>
      <w:i/>
      <w:iCs/>
      <w:color w:val="000000"/>
      <w:sz w:val="18"/>
      <w:szCs w:val="18"/>
      <w:lang w:val="en-GB" w:eastAsia="en-US"/>
    </w:rPr>
  </w:style>
  <w:style w:type="paragraph" w:customStyle="1" w:styleId="TFachead">
    <w:name w:val="T Fac. head"/>
    <w:basedOn w:val="NoParagraphStyle"/>
    <w:pPr>
      <w:keepNext/>
      <w:suppressAutoHyphens/>
      <w:spacing w:before="480" w:line="250" w:lineRule="atLeast"/>
      <w:ind w:left="300"/>
    </w:pPr>
    <w:rPr>
      <w:rFonts w:ascii="GillSans-Italic" w:hAnsi="GillSans-Italic" w:cs="GillSans-Italic"/>
      <w:i/>
      <w:iCs/>
      <w:w w:val="98"/>
      <w:sz w:val="38"/>
      <w:szCs w:val="38"/>
      <w:lang w:val="en-US"/>
    </w:rPr>
  </w:style>
  <w:style w:type="paragraph" w:customStyle="1" w:styleId="2Facsheading">
    <w:name w:val="2 Facs heading"/>
    <w:basedOn w:val="TFachead"/>
    <w:pPr>
      <w:spacing w:after="120"/>
      <w:ind w:left="0"/>
    </w:pPr>
    <w:rPr>
      <w:rFonts w:ascii="Arial-BoldMT" w:hAnsi="Arial-BoldMT" w:cs="Arial-BoldMT"/>
      <w:b/>
      <w:bCs/>
      <w:i w:val="0"/>
      <w:iCs w:val="0"/>
      <w:w w:val="100"/>
      <w:sz w:val="40"/>
      <w:szCs w:val="40"/>
    </w:rPr>
  </w:style>
  <w:style w:type="paragraph" w:customStyle="1" w:styleId="TFactext">
    <w:name w:val="T Fac. text"/>
    <w:basedOn w:val="NoParagraphStyle"/>
    <w:pPr>
      <w:tabs>
        <w:tab w:val="left" w:pos="5760"/>
      </w:tabs>
      <w:suppressAutoHyphens/>
      <w:spacing w:before="120" w:line="250" w:lineRule="atLeast"/>
      <w:ind w:left="300" w:right="280"/>
    </w:pPr>
    <w:rPr>
      <w:rFonts w:ascii="GillSans" w:hAnsi="GillSans" w:cs="GillSans"/>
      <w:w w:val="98"/>
      <w:sz w:val="20"/>
      <w:szCs w:val="20"/>
      <w:lang w:val="en-US"/>
    </w:rPr>
  </w:style>
  <w:style w:type="paragraph" w:customStyle="1" w:styleId="2Facstext">
    <w:name w:val="2 Facs text"/>
    <w:basedOn w:val="TFactext"/>
    <w:pPr>
      <w:ind w:left="480" w:right="0" w:hanging="480"/>
    </w:pPr>
    <w:rPr>
      <w:rFonts w:ascii="ArialNarrow" w:hAnsi="ArialNarrow" w:cs="ArialNarrow"/>
      <w:w w:val="100"/>
      <w:sz w:val="21"/>
      <w:szCs w:val="21"/>
    </w:rPr>
  </w:style>
  <w:style w:type="character" w:customStyle="1" w:styleId="2RubricNo">
    <w:name w:val="2 Rubric No."/>
    <w:rPr>
      <w:rFonts w:ascii="Arial Narrow" w:hAnsi="Arial Narrow"/>
      <w:sz w:val="20"/>
    </w:rPr>
  </w:style>
  <w:style w:type="paragraph" w:customStyle="1" w:styleId="AnsA-head">
    <w:name w:val="Ans//: A-head"/>
    <w:basedOn w:val="NoParagraphStyle"/>
    <w:pPr>
      <w:keepNext/>
      <w:shd w:val="clear" w:color="auto" w:fill="CCCCCC"/>
      <w:tabs>
        <w:tab w:val="left" w:pos="283"/>
      </w:tabs>
      <w:suppressAutoHyphens/>
      <w:spacing w:before="340" w:after="57" w:line="250" w:lineRule="atLeast"/>
      <w:ind w:left="113"/>
    </w:pPr>
    <w:rPr>
      <w:rFonts w:ascii="Arial" w:hAnsi="Arial" w:cs="Arial-BoldMT"/>
      <w:b/>
      <w:bCs/>
      <w:sz w:val="26"/>
      <w:szCs w:val="26"/>
    </w:rPr>
  </w:style>
  <w:style w:type="paragraph" w:customStyle="1" w:styleId="AnsB-head">
    <w:name w:val="Ans//: B-head"/>
    <w:basedOn w:val="NoParagraphStyle"/>
    <w:pPr>
      <w:keepNext/>
      <w:tabs>
        <w:tab w:val="left" w:pos="283"/>
      </w:tabs>
      <w:suppressAutoHyphens/>
      <w:spacing w:before="170" w:after="57" w:line="250" w:lineRule="atLeast"/>
      <w:ind w:right="28"/>
    </w:pPr>
    <w:rPr>
      <w:rFonts w:ascii="Arial-BoldMT" w:hAnsi="Arial-BoldMT" w:cs="Arial-BoldMT"/>
      <w:b/>
      <w:bCs/>
      <w:sz w:val="26"/>
      <w:szCs w:val="26"/>
    </w:rPr>
  </w:style>
  <w:style w:type="paragraph" w:customStyle="1" w:styleId="AnsB-headafterA">
    <w:name w:val="Ans//: B-head after A"/>
    <w:basedOn w:val="NoParagraphStyle"/>
    <w:pPr>
      <w:keepNext/>
      <w:tabs>
        <w:tab w:val="left" w:pos="283"/>
      </w:tabs>
      <w:suppressAutoHyphens/>
      <w:spacing w:before="57" w:after="57" w:line="250" w:lineRule="atLeast"/>
      <w:ind w:right="28"/>
    </w:pPr>
    <w:rPr>
      <w:rFonts w:ascii="Arial-BoldMT" w:hAnsi="Arial-BoldMT" w:cs="Arial-BoldMT"/>
      <w:b/>
      <w:bCs/>
      <w:sz w:val="26"/>
      <w:szCs w:val="26"/>
    </w:rPr>
  </w:style>
  <w:style w:type="paragraph" w:customStyle="1" w:styleId="Ansmaintextnod">
    <w:name w:val="Ans//: main text no.d"/>
    <w:basedOn w:val="Ansmaintext"/>
    <w:pPr>
      <w:tabs>
        <w:tab w:val="clear" w:pos="227"/>
        <w:tab w:val="left" w:pos="220"/>
      </w:tabs>
      <w:ind w:left="454" w:hanging="454"/>
    </w:pPr>
  </w:style>
  <w:style w:type="paragraph" w:customStyle="1" w:styleId="Ansmaintextnod2mm">
    <w:name w:val="Ans//: main text no.d 2mm"/>
    <w:basedOn w:val="Ansmaintext"/>
    <w:pPr>
      <w:tabs>
        <w:tab w:val="clear" w:pos="227"/>
        <w:tab w:val="left" w:pos="220"/>
      </w:tabs>
      <w:spacing w:before="113"/>
      <w:ind w:left="454" w:hanging="454"/>
    </w:pPr>
  </w:style>
  <w:style w:type="paragraph" w:customStyle="1" w:styleId="answerspasted">
    <w:name w:val="answers pasted"/>
    <w:basedOn w:val="Exercisenumbered"/>
    <w:pPr>
      <w:spacing w:line="288" w:lineRule="auto"/>
      <w:ind w:left="0" w:firstLine="0"/>
    </w:pPr>
  </w:style>
  <w:style w:type="paragraph" w:customStyle="1" w:styleId="answerspastedno">
    <w:name w:val="answers pasted no."/>
    <w:basedOn w:val="Exercisenumbered"/>
    <w:pPr>
      <w:tabs>
        <w:tab w:val="clear" w:pos="340"/>
        <w:tab w:val="clear" w:pos="2280"/>
        <w:tab w:val="clear" w:pos="2500"/>
        <w:tab w:val="right" w:pos="5102"/>
      </w:tabs>
      <w:suppressAutoHyphens w:val="0"/>
      <w:spacing w:before="0" w:line="200" w:lineRule="atLeast"/>
      <w:ind w:left="227" w:hanging="227"/>
      <w:jc w:val="center"/>
    </w:pPr>
    <w:rPr>
      <w:rFonts w:ascii="ArialMT" w:hAnsi="ArialMT" w:cs="ArialMT"/>
      <w:sz w:val="18"/>
      <w:szCs w:val="18"/>
    </w:rPr>
  </w:style>
  <w:style w:type="paragraph" w:customStyle="1" w:styleId="B-head">
    <w:name w:val="B-head"/>
    <w:basedOn w:val="NoParagraphStyle"/>
    <w:pPr>
      <w:keepNext/>
      <w:tabs>
        <w:tab w:val="left" w:pos="283"/>
      </w:tabs>
      <w:suppressAutoHyphens/>
      <w:spacing w:before="340" w:after="57" w:line="250" w:lineRule="atLeast"/>
      <w:ind w:right="28"/>
    </w:pPr>
    <w:rPr>
      <w:rFonts w:ascii="Arial Narrow" w:hAnsi="Arial Narrow"/>
      <w:b/>
      <w:sz w:val="26"/>
      <w:szCs w:val="26"/>
    </w:rPr>
  </w:style>
  <w:style w:type="character" w:customStyle="1" w:styleId="designnote">
    <w:name w:val="design note"/>
    <w:rPr>
      <w:rFonts w:ascii="ComicSansMS-Bold" w:hAnsi="ComicSansMS-Bold"/>
      <w:b/>
      <w:color w:val="FF00FF"/>
      <w:u w:color="000000"/>
    </w:rPr>
  </w:style>
  <w:style w:type="character" w:customStyle="1" w:styleId="ExamplehwWrite-in">
    <w:name w:val="Example h/w Write-in"/>
    <w:rPr>
      <w:rFonts w:ascii="OneStrokeScriptPlain" w:hAnsi="OneStrokeScriptPlain"/>
      <w:color w:val="000000"/>
      <w:sz w:val="22"/>
      <w:u w:val="thick" w:color="000000"/>
    </w:rPr>
  </w:style>
  <w:style w:type="character" w:customStyle="1" w:styleId="Examplehwunderline">
    <w:name w:val="Example h/w underline"/>
    <w:rPr>
      <w:rFonts w:ascii="ComicSansMS-Bold" w:hAnsi="ComicSansMS-Bold"/>
      <w:b/>
      <w:color w:val="000000"/>
      <w:w w:val="100"/>
      <w:position w:val="0"/>
      <w:sz w:val="18"/>
      <w:u w:val="thick" w:color="000000"/>
    </w:rPr>
  </w:style>
  <w:style w:type="character" w:customStyle="1" w:styleId="Exampleunderline">
    <w:name w:val="Example underline"/>
    <w:rPr>
      <w:u w:val="thick"/>
    </w:rPr>
  </w:style>
  <w:style w:type="paragraph" w:customStyle="1" w:styleId="exittesttotalpasted">
    <w:name w:val="exit test total pasted"/>
    <w:pPr>
      <w:jc w:val="center"/>
    </w:pPr>
    <w:rPr>
      <w:rFonts w:ascii="Arial Narrow" w:hAnsi="Arial Narrow" w:cs="ArialNarrow-Bold"/>
      <w:b/>
      <w:bCs/>
      <w:color w:val="FFFFFF"/>
      <w:sz w:val="18"/>
      <w:szCs w:val="18"/>
      <w:lang w:val="en-GB" w:eastAsia="en-US"/>
    </w:rPr>
  </w:style>
  <w:style w:type="paragraph" w:customStyle="1" w:styleId="IndTNolistwrite-in1">
    <w:name w:val="Ind T No. list write-in 1"/>
    <w:basedOn w:val="NoParagraphStyle"/>
    <w:pPr>
      <w:tabs>
        <w:tab w:val="left" w:pos="720"/>
      </w:tabs>
      <w:suppressAutoHyphens/>
      <w:spacing w:before="60" w:line="280" w:lineRule="atLeast"/>
      <w:ind w:left="480" w:hanging="240"/>
    </w:pPr>
    <w:rPr>
      <w:rFonts w:ascii="TimesNewRomanPSMT" w:hAnsi="TimesNewRomanPSMT" w:cs="TimesNewRomanPSMT"/>
      <w:sz w:val="21"/>
      <w:szCs w:val="21"/>
      <w:lang w:val="en-US"/>
    </w:rPr>
  </w:style>
  <w:style w:type="paragraph" w:customStyle="1" w:styleId="maintextansw">
    <w:name w:val="main text (answ)"/>
    <w:basedOn w:val="NoParagraphStyle"/>
    <w:pPr>
      <w:tabs>
        <w:tab w:val="right" w:pos="400"/>
        <w:tab w:val="left" w:pos="2835"/>
        <w:tab w:val="left" w:pos="3090"/>
      </w:tabs>
      <w:suppressAutoHyphens/>
      <w:spacing w:line="250" w:lineRule="atLeast"/>
      <w:ind w:left="520" w:hanging="520"/>
    </w:pPr>
    <w:rPr>
      <w:rFonts w:ascii="TimesNewRomanPSMT" w:hAnsi="TimesNewRomanPSMT" w:cs="TimesNewRomanPSMT"/>
      <w:sz w:val="21"/>
      <w:szCs w:val="21"/>
    </w:rPr>
  </w:style>
  <w:style w:type="paragraph" w:customStyle="1" w:styleId="maintextwrite-in">
    <w:name w:val="main text (write-in)"/>
    <w:basedOn w:val="NoParagraphStyle"/>
    <w:pPr>
      <w:tabs>
        <w:tab w:val="left" w:pos="520"/>
        <w:tab w:val="left" w:pos="964"/>
      </w:tabs>
      <w:suppressAutoHyphens/>
      <w:spacing w:before="113" w:line="250" w:lineRule="atLeast"/>
      <w:ind w:left="283" w:hanging="283"/>
    </w:pPr>
    <w:rPr>
      <w:rFonts w:ascii="TimesNewRomanPSMT" w:hAnsi="TimesNewRomanPSMT" w:cs="TimesNewRomanPSMT"/>
      <w:sz w:val="21"/>
      <w:szCs w:val="21"/>
    </w:rPr>
  </w:style>
  <w:style w:type="paragraph" w:customStyle="1" w:styleId="maintextansw2mm">
    <w:name w:val="main text (answ) 2mm"/>
    <w:basedOn w:val="maintextwrite-in"/>
    <w:pPr>
      <w:tabs>
        <w:tab w:val="clear" w:pos="520"/>
        <w:tab w:val="right" w:pos="400"/>
        <w:tab w:val="left" w:pos="2835"/>
        <w:tab w:val="left" w:pos="3090"/>
      </w:tabs>
      <w:ind w:left="520" w:hanging="520"/>
    </w:pPr>
  </w:style>
  <w:style w:type="character" w:customStyle="1" w:styleId="MinionBold">
    <w:name w:val="Minion Bold"/>
    <w:rPr>
      <w:rFonts w:ascii="MinionPro-Bold" w:hAnsi="MinionPro-Bold"/>
      <w:b/>
    </w:rPr>
  </w:style>
  <w:style w:type="character" w:customStyle="1" w:styleId="MinionBoldNo115pt">
    <w:name w:val="Minion Bold No. (11.5pt)"/>
    <w:rPr>
      <w:rFonts w:ascii="TimesNewRomanPSMT" w:hAnsi="TimesNewRomanPSMT"/>
      <w:b/>
      <w:sz w:val="23"/>
    </w:rPr>
  </w:style>
  <w:style w:type="character" w:customStyle="1" w:styleId="PCMB-head">
    <w:name w:val="PCM//: B-head"/>
    <w:rPr>
      <w:rFonts w:ascii="ArialNarrow-Bold" w:hAnsi="ArialNarrow-Bold"/>
      <w:b/>
      <w:color w:val="000000"/>
      <w:spacing w:val="0"/>
      <w:w w:val="100"/>
      <w:position w:val="0"/>
      <w:sz w:val="26"/>
      <w:u w:val="none"/>
      <w:vertAlign w:val="baseline"/>
    </w:rPr>
  </w:style>
  <w:style w:type="character" w:customStyle="1" w:styleId="phonetics">
    <w:name w:val="phonetics"/>
    <w:rPr>
      <w:rFonts w:ascii="TimesLTStd-Phonetic" w:hAnsi="TimesLTStd-Phonetic"/>
    </w:rPr>
  </w:style>
  <w:style w:type="paragraph" w:customStyle="1" w:styleId="rubricafterhead">
    <w:name w:val="rubric after head"/>
    <w:basedOn w:val="Rubric"/>
    <w:pPr>
      <w:spacing w:before="0"/>
    </w:pPr>
    <w:rPr>
      <w:lang w:val="en-GB"/>
    </w:rPr>
  </w:style>
  <w:style w:type="paragraph" w:customStyle="1" w:styleId="SCA-headSkillsanswBlack">
    <w:name w:val="SC//: A-head (Skills answ) Black"/>
    <w:basedOn w:val="NoParagraphStyle"/>
    <w:pPr>
      <w:keepNext/>
      <w:shd w:val="clear" w:color="auto" w:fill="CCCCCC"/>
      <w:tabs>
        <w:tab w:val="left" w:pos="283"/>
      </w:tabs>
      <w:suppressAutoHyphens/>
      <w:spacing w:before="360" w:after="120" w:line="250" w:lineRule="atLeast"/>
      <w:ind w:left="113"/>
    </w:pPr>
    <w:rPr>
      <w:rFonts w:ascii="Arial-BoldMT" w:hAnsi="Arial-BoldMT" w:cs="Arial-BoldMT"/>
      <w:b/>
      <w:bCs/>
      <w:sz w:val="28"/>
      <w:szCs w:val="28"/>
    </w:rPr>
  </w:style>
  <w:style w:type="paragraph" w:customStyle="1" w:styleId="SCA-headSkillsBlack">
    <w:name w:val="SC//: A-head (Skills) Black"/>
    <w:basedOn w:val="NoParagraphStyle"/>
    <w:pPr>
      <w:keepNext/>
      <w:shd w:val="clear" w:color="auto" w:fill="CCCCCC"/>
      <w:tabs>
        <w:tab w:val="left" w:pos="283"/>
        <w:tab w:val="right" w:pos="4880"/>
      </w:tabs>
      <w:suppressAutoHyphens/>
      <w:spacing w:before="624" w:after="120" w:line="250" w:lineRule="atLeast"/>
      <w:ind w:left="113"/>
    </w:pPr>
    <w:rPr>
      <w:rFonts w:ascii="Arial-BoldMT" w:hAnsi="Arial-BoldMT" w:cs="Arial-BoldMT"/>
      <w:b/>
      <w:bCs/>
      <w:sz w:val="28"/>
      <w:szCs w:val="28"/>
    </w:rPr>
  </w:style>
  <w:style w:type="paragraph" w:customStyle="1" w:styleId="SCRubric1mm1mm">
    <w:name w:val="SC//: Rubric 1mm/1mm"/>
    <w:basedOn w:val="NoParagraphStyle"/>
    <w:pPr>
      <w:tabs>
        <w:tab w:val="center" w:pos="581"/>
        <w:tab w:val="left" w:pos="964"/>
      </w:tabs>
      <w:suppressAutoHyphens/>
      <w:spacing w:before="57" w:after="57" w:line="250" w:lineRule="atLeast"/>
      <w:ind w:left="283" w:hanging="283"/>
    </w:pPr>
    <w:rPr>
      <w:rFonts w:ascii="TimesNewRomanPSMT" w:hAnsi="TimesNewRomanPSMT" w:cs="TimesNewRomanPSMT"/>
      <w:sz w:val="21"/>
      <w:szCs w:val="21"/>
    </w:rPr>
  </w:style>
  <w:style w:type="paragraph" w:customStyle="1" w:styleId="SCUnitheadSkillsansw">
    <w:name w:val="SC//: Unit head (Skills answ)"/>
    <w:basedOn w:val="NoParagraphStyle"/>
    <w:pPr>
      <w:keepNext/>
      <w:tabs>
        <w:tab w:val="left" w:pos="283"/>
      </w:tabs>
      <w:suppressAutoHyphens/>
      <w:spacing w:before="480" w:line="250" w:lineRule="atLeast"/>
    </w:pPr>
    <w:rPr>
      <w:rFonts w:ascii="Arial-BoldMT" w:hAnsi="Arial-BoldMT" w:cs="Arial-BoldMT"/>
      <w:b/>
      <w:bCs/>
      <w:sz w:val="32"/>
      <w:szCs w:val="32"/>
    </w:rPr>
  </w:style>
  <w:style w:type="paragraph" w:customStyle="1" w:styleId="Score">
    <w:name w:val="Score"/>
    <w:basedOn w:val="Normal"/>
    <w:pPr>
      <w:spacing w:before="120" w:after="120"/>
      <w:ind w:left="288" w:right="288"/>
      <w:jc w:val="right"/>
    </w:pPr>
    <w:rPr>
      <w:sz w:val="20"/>
      <w:szCs w:val="20"/>
    </w:rPr>
  </w:style>
  <w:style w:type="character" w:customStyle="1" w:styleId="st">
    <w:name w:val="st"/>
    <w:rPr>
      <w:w w:val="100"/>
    </w:rPr>
  </w:style>
  <w:style w:type="paragraph" w:customStyle="1" w:styleId="TABNumberedList">
    <w:name w:val="T AB Numbered List"/>
    <w:basedOn w:val="NoParagraphStyle"/>
    <w:next w:val="NoParagraphStyle"/>
    <w:pPr>
      <w:tabs>
        <w:tab w:val="left" w:pos="200"/>
        <w:tab w:val="left" w:pos="400"/>
      </w:tabs>
      <w:suppressAutoHyphens/>
      <w:spacing w:line="170" w:lineRule="atLeast"/>
      <w:ind w:left="400" w:hanging="400"/>
    </w:pPr>
    <w:rPr>
      <w:rFonts w:ascii="TimesNewRomanPSMT" w:hAnsi="TimesNewRomanPSMT" w:cs="TimesNewRomanPSMT"/>
      <w:sz w:val="16"/>
      <w:szCs w:val="16"/>
    </w:rPr>
  </w:style>
  <w:style w:type="paragraph" w:customStyle="1" w:styleId="TNumberedList">
    <w:name w:val="T Numbered List"/>
    <w:basedOn w:val="NoParagraphStyle"/>
    <w:pPr>
      <w:tabs>
        <w:tab w:val="left" w:pos="200"/>
        <w:tab w:val="left" w:pos="400"/>
      </w:tabs>
      <w:suppressAutoHyphens/>
      <w:spacing w:line="170" w:lineRule="atLeast"/>
      <w:ind w:left="200" w:hanging="200"/>
    </w:pPr>
    <w:rPr>
      <w:rFonts w:ascii="TimesNewRomanPSMT" w:hAnsi="TimesNewRomanPSMT" w:cs="TimesNewRomanPSMT"/>
      <w:sz w:val="16"/>
      <w:szCs w:val="16"/>
    </w:rPr>
  </w:style>
  <w:style w:type="paragraph" w:customStyle="1" w:styleId="TNumberedListspaceabove">
    <w:name w:val="T Numbered List space above"/>
    <w:basedOn w:val="NoParagraphStyle"/>
    <w:pPr>
      <w:tabs>
        <w:tab w:val="left" w:pos="200"/>
        <w:tab w:val="left" w:pos="400"/>
      </w:tabs>
      <w:suppressAutoHyphens/>
      <w:spacing w:before="170" w:line="170" w:lineRule="atLeast"/>
      <w:ind w:left="200" w:hanging="200"/>
    </w:pPr>
    <w:rPr>
      <w:rFonts w:ascii="TimesNewRomanPSMT" w:hAnsi="TimesNewRomanPSMT" w:cs="TimesNewRomanPSMT"/>
      <w:sz w:val="16"/>
      <w:szCs w:val="16"/>
    </w:rPr>
  </w:style>
  <w:style w:type="paragraph" w:customStyle="1" w:styleId="TText">
    <w:name w:val="T Text"/>
    <w:basedOn w:val="Normal"/>
    <w:pPr>
      <w:tabs>
        <w:tab w:val="left" w:pos="200"/>
      </w:tabs>
      <w:spacing w:line="170" w:lineRule="atLeast"/>
    </w:pPr>
    <w:rPr>
      <w:sz w:val="16"/>
      <w:szCs w:val="16"/>
    </w:rPr>
  </w:style>
  <w:style w:type="character" w:customStyle="1" w:styleId="TTextbold">
    <w:name w:val="T Text bold"/>
    <w:rPr>
      <w:rFonts w:ascii="TimesNewRomanPS-BoldMT" w:hAnsi="TimesNewRomanPS-BoldMT"/>
      <w:b/>
      <w:color w:val="000000"/>
      <w:spacing w:val="0"/>
      <w:w w:val="100"/>
      <w:position w:val="0"/>
      <w:sz w:val="16"/>
      <w:u w:val="none"/>
      <w:vertAlign w:val="baseline"/>
    </w:rPr>
  </w:style>
  <w:style w:type="paragraph" w:customStyle="1" w:styleId="Ttextnospace">
    <w:name w:val="T text no space"/>
    <w:basedOn w:val="TABNumberedList"/>
    <w:pPr>
      <w:ind w:left="0" w:firstLine="0"/>
    </w:pPr>
  </w:style>
  <w:style w:type="paragraph" w:customStyle="1" w:styleId="TUnitHead">
    <w:name w:val="T Unit Head"/>
    <w:basedOn w:val="NoParagraphStyle"/>
    <w:pPr>
      <w:pBdr>
        <w:bottom w:val="single" w:sz="12" w:space="4" w:color="000000"/>
      </w:pBdr>
      <w:tabs>
        <w:tab w:val="left" w:pos="3840"/>
        <w:tab w:val="left" w:pos="4080"/>
      </w:tabs>
      <w:suppressAutoHyphens/>
      <w:spacing w:before="480" w:after="80" w:line="170" w:lineRule="atLeast"/>
      <w:ind w:left="567" w:hanging="567"/>
    </w:pPr>
    <w:rPr>
      <w:rFonts w:ascii="Arial-BoldMT" w:hAnsi="Arial-BoldMT" w:cs="Arial-BoldMT"/>
      <w:b/>
      <w:bCs/>
      <w:caps/>
      <w:spacing w:val="20"/>
      <w:sz w:val="28"/>
      <w:szCs w:val="28"/>
    </w:rPr>
  </w:style>
  <w:style w:type="paragraph" w:customStyle="1" w:styleId="Textboxtext">
    <w:name w:val="Text box text"/>
    <w:basedOn w:val="MT"/>
    <w:pPr>
      <w:suppressAutoHyphens/>
      <w:ind w:left="0"/>
    </w:pPr>
    <w:rPr>
      <w:rFonts w:ascii="ArialNarrow" w:hAnsi="ArialNarrow" w:cs="ArialNarrow"/>
      <w:sz w:val="21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  <w:lang w:val="es-AR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ascii="TimesNewRomanPSMT" w:hAnsi="TimesNewRomanPSMT"/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line="240" w:lineRule="auto"/>
    </w:pPr>
    <w:rPr>
      <w:rFonts w:ascii="Tahoma" w:hAnsi="Tahoma" w:cs="Tahoma"/>
      <w:sz w:val="16"/>
      <w:szCs w:val="16"/>
      <w:lang w:val="es-AR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/>
      <w:color w:val="000000"/>
      <w:sz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3</Pages>
  <Words>1190</Words>
  <Characters>6783</Characters>
  <Application>Microsoft Office Outlook</Application>
  <DocSecurity>0</DocSecurity>
  <Lines>0</Lines>
  <Paragraphs>0</Paragraphs>
  <ScaleCrop>false</ScaleCrop>
  <Company>eMC Design Ltd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Duncan Halliday</dc:creator>
  <cp:keywords/>
  <dc:description/>
  <cp:lastModifiedBy>Duncan Halliday</cp:lastModifiedBy>
  <cp:revision>14</cp:revision>
  <cp:lastPrinted>2011-11-21T20:09:00Z</cp:lastPrinted>
  <dcterms:created xsi:type="dcterms:W3CDTF">2011-11-28T15:23:00Z</dcterms:created>
  <dcterms:modified xsi:type="dcterms:W3CDTF">2011-12-14T19:27:00Z</dcterms:modified>
</cp:coreProperties>
</file>